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624D" w:rsidRPr="00AE2829"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rPr>
          <w:rFonts w:ascii="Arial Narrow" w:eastAsia="Calibri" w:hAnsi="Arial Narrow" w:cs="Arial"/>
          <w:b/>
          <w:sz w:val="18"/>
          <w:szCs w:val="18"/>
        </w:rPr>
      </w:pPr>
      <w:bookmarkStart w:id="0" w:name="_Hlk39311286"/>
      <w:bookmarkStart w:id="1" w:name="_Hlk39310982"/>
      <w:r w:rsidRPr="00AE2829">
        <w:rPr>
          <w:rFonts w:ascii="Arial Narrow" w:eastAsia="Calibri" w:hAnsi="Arial Narrow" w:cs="Arial"/>
          <w:b/>
          <w:sz w:val="18"/>
          <w:szCs w:val="18"/>
        </w:rPr>
        <w:t xml:space="preserve">Muster mit Erläuterungen (Stand: </w:t>
      </w:r>
      <w:r w:rsidR="00481E4E">
        <w:rPr>
          <w:rFonts w:ascii="Arial Narrow" w:eastAsia="Calibri" w:hAnsi="Arial Narrow" w:cs="Arial"/>
          <w:b/>
          <w:sz w:val="18"/>
          <w:szCs w:val="18"/>
        </w:rPr>
        <w:t>16.07</w:t>
      </w:r>
      <w:r w:rsidRPr="00AE2829">
        <w:rPr>
          <w:rFonts w:ascii="Arial Narrow" w:eastAsia="Calibri" w:hAnsi="Arial Narrow" w:cs="Arial"/>
          <w:b/>
          <w:sz w:val="18"/>
          <w:szCs w:val="18"/>
        </w:rPr>
        <w:t>.2021; Version 2.0: vollständige Überarbeitung der Version 1.0)</w:t>
      </w:r>
    </w:p>
    <w:p w:rsidR="00BC624D" w:rsidRPr="00AE2829"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jc w:val="both"/>
        <w:rPr>
          <w:rFonts w:ascii="Arial Narrow" w:eastAsia="Calibri" w:hAnsi="Arial Narrow" w:cs="Arial"/>
          <w:sz w:val="18"/>
          <w:szCs w:val="18"/>
        </w:rPr>
      </w:pPr>
      <w:r w:rsidRPr="00AE2829">
        <w:rPr>
          <w:rFonts w:ascii="Arial Narrow" w:eastAsia="Calibri" w:hAnsi="Arial Narrow" w:cs="Arial"/>
          <w:b/>
          <w:sz w:val="18"/>
          <w:szCs w:val="18"/>
        </w:rPr>
        <w:t>Anmerkungen:</w:t>
      </w:r>
      <w:r w:rsidRPr="00AE2829">
        <w:rPr>
          <w:rFonts w:ascii="Arial Narrow" w:eastAsia="Calibri" w:hAnsi="Arial Narrow" w:cs="Arial"/>
          <w:sz w:val="18"/>
          <w:szCs w:val="18"/>
        </w:rPr>
        <w:t xml:space="preserve"> </w:t>
      </w:r>
      <w:bookmarkStart w:id="2" w:name="_Hlk57619671"/>
      <w:r w:rsidRPr="00AE2829">
        <w:rPr>
          <w:rFonts w:ascii="Arial Narrow" w:eastAsia="Calibri" w:hAnsi="Arial Narrow" w:cs="Arial"/>
          <w:sz w:val="18"/>
          <w:szCs w:val="18"/>
        </w:rPr>
        <w:t xml:space="preserve">Dieses Muster bietet eine Orientierung für die Erstellung von Datenschutzinformationen sowie einer Einwilligungserklärung zur Verarbeitung personenbezogener Daten bei der Vergabe </w:t>
      </w:r>
      <w:bookmarkEnd w:id="2"/>
      <w:r w:rsidRPr="00AE2829">
        <w:rPr>
          <w:rFonts w:ascii="Arial Narrow" w:eastAsia="Calibri" w:hAnsi="Arial Narrow" w:cs="Arial"/>
          <w:sz w:val="18"/>
          <w:szCs w:val="18"/>
        </w:rPr>
        <w:t>von Preisen</w:t>
      </w:r>
      <w:r w:rsidR="00481E4E">
        <w:rPr>
          <w:rFonts w:ascii="Arial Narrow" w:eastAsia="Calibri" w:hAnsi="Arial Narrow" w:cs="Arial"/>
          <w:sz w:val="18"/>
          <w:szCs w:val="18"/>
        </w:rPr>
        <w:t xml:space="preserve"> durch die Universität Paderborn</w:t>
      </w:r>
      <w:r w:rsidRPr="00AE2829">
        <w:rPr>
          <w:rFonts w:ascii="Arial Narrow" w:eastAsia="Calibri" w:hAnsi="Arial Narrow" w:cs="Arial"/>
          <w:sz w:val="18"/>
          <w:szCs w:val="18"/>
        </w:rPr>
        <w:t>. Es findet Anwendung für die Vergabe von intern, extern oder gemischt geförderten Preisen. Sofern externe Mittelgeber*innen besondere Vorgaben für die Vergabe der von ihnen geförderten Preise festgelegt haben, sind diese bei der Anpassung des folgenden Musters zu berücksichtigen</w:t>
      </w:r>
      <w:r w:rsidR="00481E4E">
        <w:rPr>
          <w:rFonts w:ascii="Arial Narrow" w:eastAsia="Calibri" w:hAnsi="Arial Narrow" w:cs="Arial"/>
          <w:sz w:val="18"/>
          <w:szCs w:val="18"/>
        </w:rPr>
        <w:t xml:space="preserve"> – dazu finden Sie </w:t>
      </w:r>
      <w:r w:rsidRPr="00AE2829">
        <w:rPr>
          <w:rFonts w:ascii="Arial Narrow" w:eastAsia="Calibri" w:hAnsi="Arial Narrow" w:cs="Arial"/>
          <w:sz w:val="18"/>
          <w:szCs w:val="18"/>
        </w:rPr>
        <w:t xml:space="preserve">im Muster weitere Anmerkungen. Sofern die Preisvergabe nicht durch die Universität Paderborn abgewickelt wird, ist dieses Muster </w:t>
      </w:r>
      <w:r w:rsidRPr="00AE2829">
        <w:rPr>
          <w:rFonts w:ascii="Arial Narrow" w:eastAsia="Calibri" w:hAnsi="Arial Narrow" w:cs="Arial"/>
          <w:b/>
          <w:sz w:val="18"/>
          <w:szCs w:val="18"/>
          <w:u w:val="single"/>
        </w:rPr>
        <w:t>nicht</w:t>
      </w:r>
      <w:r w:rsidRPr="00AE2829">
        <w:rPr>
          <w:rFonts w:ascii="Arial Narrow" w:eastAsia="Calibri" w:hAnsi="Arial Narrow" w:cs="Arial"/>
          <w:sz w:val="18"/>
          <w:szCs w:val="18"/>
          <w:u w:val="single"/>
        </w:rPr>
        <w:t xml:space="preserve"> </w:t>
      </w:r>
      <w:r w:rsidRPr="00AE2829">
        <w:rPr>
          <w:rFonts w:ascii="Arial Narrow" w:eastAsia="Calibri" w:hAnsi="Arial Narrow" w:cs="Arial"/>
          <w:sz w:val="18"/>
          <w:szCs w:val="18"/>
        </w:rPr>
        <w:t xml:space="preserve">anwendbar. </w:t>
      </w:r>
    </w:p>
    <w:p w:rsidR="00BC624D" w:rsidRPr="00AE2829" w:rsidRDefault="00BC624D" w:rsidP="00BC624D">
      <w:pPr>
        <w:pBdr>
          <w:top w:val="single" w:sz="8" w:space="1" w:color="auto"/>
          <w:left w:val="single" w:sz="8" w:space="4" w:color="auto"/>
          <w:bottom w:val="single" w:sz="8" w:space="1" w:color="auto"/>
          <w:right w:val="single" w:sz="8" w:space="4" w:color="auto"/>
        </w:pBdr>
        <w:shd w:val="clear" w:color="auto" w:fill="FFC000"/>
        <w:spacing w:before="120" w:after="120"/>
        <w:rPr>
          <w:rFonts w:ascii="Arial Narrow" w:eastAsia="Calibri" w:hAnsi="Arial Narrow" w:cs="Arial"/>
          <w:sz w:val="18"/>
          <w:szCs w:val="18"/>
        </w:rPr>
      </w:pPr>
      <w:r w:rsidRPr="00AE2829">
        <w:rPr>
          <w:rFonts w:ascii="Arial Narrow" w:eastAsia="Calibri" w:hAnsi="Arial Narrow" w:cs="Arial"/>
          <w:sz w:val="18"/>
          <w:szCs w:val="18"/>
        </w:rPr>
        <w:t xml:space="preserve">Bitte passen Sie die rot formatierten Hervorhebungen individuell an. Achten Sie darauf, dass Sie alle in diesem Muster farbig markierten Anmerkungen, Klammerzusätze und Hervorhebungen entfernen und formatieren. </w:t>
      </w:r>
      <w:r w:rsidRPr="00AE2829">
        <w:rPr>
          <w:rFonts w:ascii="Arial Narrow" w:eastAsia="Calibri" w:hAnsi="Arial Narrow" w:cs="Arial"/>
          <w:sz w:val="18"/>
          <w:szCs w:val="18"/>
        </w:rPr>
        <w:br/>
      </w:r>
      <w:r w:rsidRPr="00AE2829">
        <w:rPr>
          <w:rFonts w:ascii="Arial Narrow" w:eastAsia="Calibri" w:hAnsi="Arial Narrow" w:cs="Arial"/>
          <w:b/>
          <w:sz w:val="18"/>
          <w:szCs w:val="18"/>
        </w:rPr>
        <w:t>Bitte übernehmen Sie die Texte nicht unreflektiert!</w:t>
      </w:r>
    </w:p>
    <w:bookmarkEnd w:id="0"/>
    <w:bookmarkEnd w:id="1"/>
    <w:p w:rsidR="00285446" w:rsidRPr="00AE2829" w:rsidRDefault="00285446" w:rsidP="00285446">
      <w:pPr>
        <w:pStyle w:val="UPBDSHead"/>
        <w:rPr>
          <w:color w:val="002060"/>
        </w:rPr>
      </w:pPr>
      <w:r w:rsidRPr="00AE2829">
        <w:t xml:space="preserve">Informationen über die Verarbeitung Ihrer personenbezogenen Daten im Rahmen der Vergabe von </w:t>
      </w:r>
      <w:r w:rsidRPr="00AE2829">
        <w:rPr>
          <w:color w:val="C00000"/>
        </w:rPr>
        <w:t>[Name]</w:t>
      </w:r>
      <w:r w:rsidRPr="00AE2829">
        <w:t xml:space="preserve">-Preisen </w:t>
      </w:r>
      <w:proofErr w:type="spellStart"/>
      <w:r w:rsidRPr="00AE2829">
        <w:t>gemäß</w:t>
      </w:r>
      <w:proofErr w:type="spellEnd"/>
      <w:r w:rsidRPr="00AE2829">
        <w:t xml:space="preserve"> Art. 13 der Datenschutz-Grundverordnung (DS-GVO)</w:t>
      </w:r>
    </w:p>
    <w:p w:rsidR="00BC624D" w:rsidRPr="00AE2829" w:rsidRDefault="00BC624D" w:rsidP="00481E4E">
      <w:pPr>
        <w:pStyle w:val="UPBDSFlieext"/>
      </w:pPr>
      <w:r w:rsidRPr="00AE2829">
        <w:t>Diese Datenschutzinformationen beschreiben die Verarbeitung Ihrer personenbezogenen Daten im Rahme</w:t>
      </w:r>
      <w:bookmarkStart w:id="3" w:name="_Hlk39311263"/>
      <w:r w:rsidRPr="00AE2829">
        <w:t xml:space="preserve">n der Vergabe von </w:t>
      </w:r>
      <w:r w:rsidRPr="00AE2829">
        <w:rPr>
          <w:b/>
          <w:color w:val="C00000"/>
        </w:rPr>
        <w:t>[Name]</w:t>
      </w:r>
      <w:r w:rsidRPr="00AE2829">
        <w:t>-Preisen durch die Universität Paderborn. Damit kommt die Universität Paderborn ihren Informationspflichten gemäß Art. 13 der EU-Datenschutzgrundverordnung (im Folgenden: DS-GVO) nach. Hinsichtlich der im Folgenden verwendeten Begriffe, bspw. „personenbezogene Daten“, „Verarbeitung“, „Verantwortlicher“ etc., wird auf die Definitionen in Art. 4 der DS-GVO verwiesen.</w:t>
      </w:r>
    </w:p>
    <w:bookmarkEnd w:id="3"/>
    <w:p w:rsidR="00BC624D" w:rsidRPr="00AE2829" w:rsidRDefault="00BC624D" w:rsidP="00481E4E">
      <w:pPr>
        <w:pStyle w:val="UPBDSberschrift-Aufzhlung"/>
        <w:spacing w:before="120" w:after="120"/>
        <w:ind w:left="357" w:hanging="357"/>
      </w:pPr>
      <w:r w:rsidRPr="00AE2829">
        <w:t>Namen und Kontaktdaten</w:t>
      </w:r>
    </w:p>
    <w:p w:rsidR="00BC624D" w:rsidRPr="00AE2829" w:rsidRDefault="00BC624D" w:rsidP="00481E4E">
      <w:pPr>
        <w:pStyle w:val="UPBDSFlieext"/>
      </w:pPr>
      <w:r w:rsidRPr="00AE2829">
        <w:t xml:space="preserve">Verantwortlich für die Verarbeitung Ihrer personenbezogenen Daten im Rahmen der Vergabe von </w:t>
      </w:r>
      <w:r w:rsidRPr="00AE2829">
        <w:rPr>
          <w:b/>
          <w:color w:val="C00000"/>
        </w:rPr>
        <w:t>[Name]</w:t>
      </w:r>
      <w:r w:rsidRPr="00AE2829">
        <w:t>-Preisen ist die Universität Paderborn, eine vom Land NRW getragene, rechtsfähige Körperschaft des Öffentlichen Rechts. Sie wird durch den*</w:t>
      </w:r>
      <w:proofErr w:type="gramStart"/>
      <w:r w:rsidRPr="00AE2829">
        <w:t>die Präsident</w:t>
      </w:r>
      <w:proofErr w:type="gramEnd"/>
      <w:r w:rsidRPr="00AE2829">
        <w:t>*in vertreten.</w:t>
      </w:r>
    </w:p>
    <w:p w:rsidR="00BC624D" w:rsidRPr="00AE2829" w:rsidRDefault="00BC624D" w:rsidP="00481E4E">
      <w:pPr>
        <w:pStyle w:val="UPBDSberschrift-Aufzhlung"/>
        <w:numPr>
          <w:ilvl w:val="0"/>
          <w:numId w:val="0"/>
        </w:numPr>
        <w:spacing w:before="120" w:after="120"/>
        <w:ind w:left="357" w:hanging="357"/>
      </w:pPr>
      <w:r w:rsidRPr="00AE2829">
        <w:t>1.1 Name und Kontaktdaten des Verantwortlichen</w:t>
      </w:r>
    </w:p>
    <w:p w:rsidR="00BC624D" w:rsidRPr="00AE2829" w:rsidRDefault="00BC624D" w:rsidP="00BC624D">
      <w:pPr>
        <w:pStyle w:val="UPBDSFlieext"/>
        <w:spacing w:before="120" w:after="120" w:line="240" w:lineRule="auto"/>
        <w:jc w:val="left"/>
      </w:pPr>
      <w:r w:rsidRPr="00AE2829">
        <w:t>Universität Paderborn</w:t>
      </w:r>
      <w:r w:rsidRPr="00AE2829">
        <w:br/>
        <w:t>Warburger Str. 100</w:t>
      </w:r>
    </w:p>
    <w:p w:rsidR="00BC624D" w:rsidRPr="00AE2829" w:rsidRDefault="00BC624D" w:rsidP="00BC624D">
      <w:pPr>
        <w:pStyle w:val="UPBDSFlieext"/>
        <w:spacing w:before="120" w:after="120" w:line="240" w:lineRule="auto"/>
        <w:jc w:val="left"/>
      </w:pPr>
      <w:r w:rsidRPr="00AE2829">
        <w:t>33098 Paderborn</w:t>
      </w:r>
    </w:p>
    <w:p w:rsidR="00BC624D" w:rsidRPr="00AE2829" w:rsidRDefault="00BC624D" w:rsidP="00BC624D">
      <w:pPr>
        <w:pStyle w:val="UPBDSFlieext"/>
        <w:spacing w:before="120" w:after="120" w:line="240" w:lineRule="auto"/>
        <w:jc w:val="left"/>
      </w:pPr>
      <w:r w:rsidRPr="00AE2829">
        <w:t>Tel.: 05251 / 60 – 0</w:t>
      </w:r>
      <w:r w:rsidRPr="00AE2829">
        <w:br/>
      </w:r>
      <w:r w:rsidRPr="00AE2829">
        <w:rPr>
          <w:rFonts w:cs="Times New Roman"/>
        </w:rPr>
        <w:t>Web:</w:t>
      </w:r>
      <w:r w:rsidRPr="00AE2829">
        <w:rPr>
          <w:rFonts w:ascii="Calibri" w:hAnsi="Calibri" w:cs="Times New Roman"/>
        </w:rPr>
        <w:t xml:space="preserve"> </w:t>
      </w:r>
      <w:hyperlink r:id="rId8" w:history="1">
        <w:r w:rsidRPr="00AE2829">
          <w:rPr>
            <w:color w:val="0563C1"/>
            <w:u w:val="single"/>
          </w:rPr>
          <w:t>https://www.uni-paderborn.de</w:t>
        </w:r>
      </w:hyperlink>
    </w:p>
    <w:p w:rsidR="00BC624D" w:rsidRPr="00AE2829" w:rsidRDefault="00BC624D" w:rsidP="00481E4E">
      <w:pPr>
        <w:pStyle w:val="UPBDSberschrift-Aufzhlung"/>
        <w:numPr>
          <w:ilvl w:val="0"/>
          <w:numId w:val="0"/>
        </w:numPr>
        <w:spacing w:before="120" w:after="120"/>
        <w:ind w:left="357" w:hanging="357"/>
        <w:rPr>
          <w:color w:val="002060"/>
        </w:rPr>
      </w:pPr>
      <w:r w:rsidRPr="00AE2829">
        <w:t xml:space="preserve">1.2 Ansprechpartner*in der Fakultät/Organisationseinheit </w:t>
      </w:r>
    </w:p>
    <w:p w:rsidR="00BC624D" w:rsidRPr="00BC624D" w:rsidRDefault="00BC624D" w:rsidP="00BC624D">
      <w:pPr>
        <w:pStyle w:val="UPBDSFlieext"/>
        <w:spacing w:before="120" w:after="120" w:line="240" w:lineRule="auto"/>
        <w:rPr>
          <w:b/>
          <w:color w:val="C00000"/>
        </w:rPr>
      </w:pPr>
      <w:r w:rsidRPr="00BC624D">
        <w:rPr>
          <w:b/>
          <w:color w:val="C00000"/>
        </w:rPr>
        <w:t>[Name]</w:t>
      </w:r>
    </w:p>
    <w:p w:rsidR="00BC624D" w:rsidRPr="00AE2829" w:rsidRDefault="00BC624D" w:rsidP="00BC624D">
      <w:pPr>
        <w:pStyle w:val="UPBDSFlieext"/>
        <w:spacing w:before="120" w:after="120" w:line="240" w:lineRule="auto"/>
        <w:rPr>
          <w:color w:val="000000"/>
        </w:rPr>
      </w:pPr>
      <w:r w:rsidRPr="00AE2829">
        <w:rPr>
          <w:color w:val="000000"/>
        </w:rPr>
        <w:t xml:space="preserve">Telefon: </w:t>
      </w:r>
      <w:r w:rsidRPr="00BC624D">
        <w:rPr>
          <w:b/>
          <w:color w:val="C00000"/>
        </w:rPr>
        <w:t>[05251 / 60 - …]</w:t>
      </w:r>
    </w:p>
    <w:p w:rsidR="00BC624D" w:rsidRPr="00AE2829" w:rsidRDefault="00BC624D" w:rsidP="00BC624D">
      <w:pPr>
        <w:pStyle w:val="UPBDSFlieext"/>
        <w:spacing w:before="120" w:after="120" w:line="240" w:lineRule="auto"/>
        <w:rPr>
          <w:u w:val="single"/>
        </w:rPr>
      </w:pPr>
      <w:r w:rsidRPr="00AE2829">
        <w:t xml:space="preserve">E-Mail: </w:t>
      </w:r>
      <w:hyperlink r:id="rId9" w:history="1">
        <w:r w:rsidRPr="00BC624D">
          <w:rPr>
            <w:b/>
            <w:color w:val="C00000"/>
          </w:rPr>
          <w:t>[</w:t>
        </w:r>
        <w:r w:rsidRPr="00BC624D">
          <w:rPr>
            <w:b/>
            <w:i/>
            <w:color w:val="C00000"/>
          </w:rPr>
          <w:t>…</w:t>
        </w:r>
        <w:r w:rsidRPr="00BC624D">
          <w:rPr>
            <w:b/>
            <w:color w:val="C00000"/>
          </w:rPr>
          <w:t>(at)uni-paderborn(</w:t>
        </w:r>
        <w:proofErr w:type="spellStart"/>
        <w:r w:rsidRPr="00BC624D">
          <w:rPr>
            <w:b/>
            <w:color w:val="C00000"/>
          </w:rPr>
          <w:t>dot</w:t>
        </w:r>
        <w:proofErr w:type="spellEnd"/>
        <w:r w:rsidRPr="00BC624D">
          <w:rPr>
            <w:b/>
            <w:color w:val="C00000"/>
          </w:rPr>
          <w:t>)de]</w:t>
        </w:r>
      </w:hyperlink>
    </w:p>
    <w:p w:rsidR="00BC624D" w:rsidRPr="00AE2829" w:rsidRDefault="00BC624D" w:rsidP="00BC624D">
      <w:pPr>
        <w:pStyle w:val="UPBDSFlieext"/>
        <w:spacing w:before="120" w:after="120" w:line="240" w:lineRule="auto"/>
      </w:pPr>
      <w:r w:rsidRPr="00AE2829">
        <w:t xml:space="preserve">Web: </w:t>
      </w:r>
      <w:r w:rsidRPr="00BC624D">
        <w:rPr>
          <w:b/>
          <w:color w:val="C00000"/>
        </w:rPr>
        <w:t>[https://www.uni-paderborn/…]</w:t>
      </w:r>
      <w:r w:rsidRPr="00BC624D">
        <w:rPr>
          <w:color w:val="C00000"/>
        </w:rPr>
        <w:t xml:space="preserve"> </w:t>
      </w:r>
    </w:p>
    <w:p w:rsidR="00BC624D" w:rsidRPr="00AE2829" w:rsidRDefault="00BC624D" w:rsidP="00481E4E">
      <w:pPr>
        <w:pStyle w:val="UPBDSberschrift-Aufzhlung"/>
        <w:numPr>
          <w:ilvl w:val="0"/>
          <w:numId w:val="0"/>
        </w:numPr>
        <w:spacing w:before="120" w:after="120"/>
        <w:ind w:left="357" w:hanging="357"/>
        <w:rPr>
          <w:color w:val="002060"/>
        </w:rPr>
      </w:pPr>
      <w:r w:rsidRPr="00AE2829">
        <w:t>1.3 Kontaktdaten der*des Datenschutzbeauftragten</w:t>
      </w:r>
    </w:p>
    <w:p w:rsidR="00BC624D" w:rsidRPr="00AE2829" w:rsidRDefault="00BC624D" w:rsidP="00481E4E">
      <w:pPr>
        <w:pStyle w:val="UPBDSFlieext"/>
        <w:jc w:val="left"/>
      </w:pPr>
      <w:r w:rsidRPr="00AE2829">
        <w:t>Die*den behördliche*n Datenschutzbeauftragte*n der Universität Paderborn erreichen Sie postalisch unter der oben angegebenen Adresse des Verantwortlichen (siehe Ziffer 1.1) oder wie folgt:</w:t>
      </w:r>
    </w:p>
    <w:p w:rsidR="00BC624D" w:rsidRDefault="00BC624D" w:rsidP="00BC624D">
      <w:pPr>
        <w:pStyle w:val="UPBDSFlieext"/>
        <w:spacing w:before="120" w:after="120" w:line="240" w:lineRule="auto"/>
        <w:jc w:val="left"/>
        <w:rPr>
          <w:color w:val="0563C1"/>
          <w:u w:val="single"/>
        </w:rPr>
      </w:pPr>
      <w:r w:rsidRPr="00AE2829">
        <w:t xml:space="preserve">E-Mail: </w:t>
      </w:r>
      <w:hyperlink r:id="rId10" w:history="1">
        <w:r w:rsidRPr="00AE2829">
          <w:rPr>
            <w:color w:val="0563C1"/>
            <w:u w:val="single"/>
          </w:rPr>
          <w:t>datenschutz@uni-paderborn.de</w:t>
        </w:r>
      </w:hyperlink>
      <w:r w:rsidRPr="00AE2829">
        <w:t xml:space="preserve"> </w:t>
      </w:r>
      <w:r w:rsidRPr="00AE2829">
        <w:br/>
        <w:t>Tel.: 05251 / 60 – 4444</w:t>
      </w:r>
      <w:r w:rsidRPr="00AE2829">
        <w:br/>
        <w:t>Web:</w:t>
      </w:r>
      <w:r w:rsidRPr="00AE2829">
        <w:rPr>
          <w:rFonts w:ascii="Calibri" w:hAnsi="Calibri" w:cs="Times New Roman"/>
        </w:rPr>
        <w:t xml:space="preserve"> </w:t>
      </w:r>
      <w:hyperlink r:id="rId11" w:history="1">
        <w:r w:rsidRPr="00AE2829">
          <w:rPr>
            <w:color w:val="0563C1"/>
            <w:u w:val="single"/>
          </w:rPr>
          <w:t>https://www.uni-paderborn.de/datenschutz/</w:t>
        </w:r>
      </w:hyperlink>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285446" w:rsidRDefault="00BC624D" w:rsidP="00BC624D">
      <w:pPr>
        <w:pStyle w:val="UPBDSFlieext"/>
        <w:spacing w:before="120" w:after="120" w:line="240" w:lineRule="auto"/>
        <w:jc w:val="left"/>
        <w:rPr>
          <w:color w:val="002060"/>
          <w:u w:val="single"/>
        </w:rPr>
      </w:pPr>
    </w:p>
    <w:p w:rsidR="00BC624D" w:rsidRPr="00090F88" w:rsidRDefault="00BC624D" w:rsidP="00481E4E">
      <w:pPr>
        <w:pStyle w:val="UPBDSberschrift-Aufzhlung"/>
        <w:ind w:left="357" w:hanging="357"/>
      </w:pPr>
      <w:r w:rsidRPr="00090F88">
        <w:t xml:space="preserve">Datenkategorie/n, Zweck/e und Rechtsgrundlage/n der Verarbeitung Ihrer personenbezogenen Daten </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sz w:val="18"/>
          <w:szCs w:val="18"/>
        </w:rPr>
      </w:pPr>
      <w:r w:rsidRPr="00BC624D">
        <w:rPr>
          <w:rFonts w:ascii="Arial Narrow" w:hAnsi="Arial Narrow" w:cs="Arial"/>
          <w:b/>
          <w:sz w:val="18"/>
          <w:szCs w:val="18"/>
        </w:rPr>
        <w:t>Anmerkung</w:t>
      </w:r>
      <w:r w:rsidRPr="00BC624D">
        <w:rPr>
          <w:rFonts w:ascii="Arial Narrow" w:hAnsi="Arial Narrow" w:cs="Arial"/>
          <w:sz w:val="18"/>
          <w:szCs w:val="18"/>
        </w:rPr>
        <w:t xml:space="preserve">: Bitte listen Sie nachfolgend alle personenbezogenen Daten auf, die im Rahmen der jeweiligen Preisvergabe verarbeitet werden sollen. Es sind nur diejenigen personenbezogenen Daten zu verarbeiten (und hier zu </w:t>
      </w:r>
      <w:r w:rsidR="00032FEB">
        <w:rPr>
          <w:rFonts w:ascii="Arial Narrow" w:hAnsi="Arial Narrow" w:cs="Arial"/>
          <w:sz w:val="18"/>
          <w:szCs w:val="18"/>
        </w:rPr>
        <w:t>be</w:t>
      </w:r>
      <w:r w:rsidRPr="00BC624D">
        <w:rPr>
          <w:rFonts w:ascii="Arial Narrow" w:hAnsi="Arial Narrow" w:cs="Arial"/>
          <w:sz w:val="18"/>
          <w:szCs w:val="18"/>
        </w:rPr>
        <w:t>nennen), die für die Preisvergabe erforderlich sind.</w:t>
      </w:r>
    </w:p>
    <w:p w:rsidR="00BC624D" w:rsidRDefault="00BC624D" w:rsidP="00481E4E">
      <w:pPr>
        <w:pStyle w:val="UPBDSFlieext"/>
      </w:pPr>
      <w:r>
        <w:t>I</w:t>
      </w:r>
      <w:r w:rsidRPr="00310B95">
        <w:t xml:space="preserve">m </w:t>
      </w:r>
      <w:r w:rsidRPr="009B4BE5">
        <w:t xml:space="preserve">Rahmen </w:t>
      </w:r>
      <w:r>
        <w:t xml:space="preserve">der Vergabe von </w:t>
      </w:r>
      <w:r w:rsidRPr="00110C4A">
        <w:rPr>
          <w:b/>
          <w:color w:val="C00000"/>
        </w:rPr>
        <w:t>[Name]</w:t>
      </w:r>
      <w:r w:rsidRPr="00872080">
        <w:t>-</w:t>
      </w:r>
      <w:r>
        <w:t>Preisen</w:t>
      </w:r>
      <w:r w:rsidRPr="009B4BE5">
        <w:t xml:space="preserve"> </w:t>
      </w:r>
      <w:r>
        <w:t xml:space="preserve">werden von der Universität Paderborn folgende Ihrer personenbezogenen Daten zu </w:t>
      </w:r>
      <w:r w:rsidRPr="008D302B">
        <w:t xml:space="preserve">folgenden Zwecken </w:t>
      </w:r>
      <w:r>
        <w:t>und Rechtsgrundlagen</w:t>
      </w:r>
      <w:r w:rsidRPr="00497165">
        <w:t xml:space="preserve"> </w:t>
      </w:r>
      <w:r w:rsidRPr="00310B95">
        <w:t>verarbeitet</w:t>
      </w:r>
      <w:r>
        <w:t>:</w:t>
      </w:r>
    </w:p>
    <w:p w:rsidR="00481E4E" w:rsidRDefault="00481E4E" w:rsidP="00481E4E">
      <w:pPr>
        <w:pStyle w:val="UPBDSFlieext"/>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 xml:space="preserve">Bewerbung bzw. Antragstellung, Auswahl und Abwicklung </w:t>
      </w:r>
    </w:p>
    <w:p w:rsidR="00BC624D" w:rsidRPr="00AE2829" w:rsidRDefault="00BC624D" w:rsidP="00BC624D">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Namen (Vor- und Nachnamen) einschließlich Namenszusätze (bspw. akademische Grade, Titel aller Art)</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 xml:space="preserve">Geburtsdatum </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Kontaktdaten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Fakultät, Institut, Fach</w:t>
      </w:r>
      <w:r w:rsidRPr="00AE2829" w:rsidDel="0080140C">
        <w:rPr>
          <w:rFonts w:ascii="Arial Narrow" w:hAnsi="Arial Narrow" w:cs="Arial"/>
          <w:b/>
          <w:color w:val="C00000"/>
        </w:rPr>
        <w:t xml:space="preserve"> </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Externe Kooperationspartner*innen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Ggf. weitere personenbezogene Daten, die sich aus Ihren Angaben ergeben können</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r w:rsidR="00790D34">
        <w:rPr>
          <w:rFonts w:ascii="Arial Narrow" w:hAnsi="Arial Narrow" w:cs="Arial"/>
          <w:sz w:val="18"/>
          <w:szCs w:val="18"/>
        </w:rPr>
        <w:t>.</w:t>
      </w:r>
    </w:p>
    <w:p w:rsidR="00481E4E" w:rsidRDefault="00481E4E" w:rsidP="00481E4E">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Zusätzlich zu Budgetierungs- und Auszahlungszwecken</w:t>
      </w:r>
    </w:p>
    <w:p w:rsidR="00BC624D" w:rsidRPr="00AE2829" w:rsidRDefault="00BC624D" w:rsidP="00BC624D">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Abrechnungsobjektnummer</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E2829">
        <w:rPr>
          <w:rFonts w:ascii="Arial Narrow" w:hAnsi="Arial Narrow" w:cs="Arial"/>
          <w:b/>
          <w:color w:val="C00000"/>
        </w:rPr>
        <w:t>Ggf. Bankdaten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Ggf. Steuerliche Daten (Steuer-ID, Name des Finanzamtes)</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bookmarkStart w:id="4" w:name="_Hlk57024814"/>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bookmarkEnd w:id="4"/>
      <w:r w:rsidRPr="00BC624D">
        <w:rPr>
          <w:rFonts w:ascii="Arial Narrow" w:hAnsi="Arial Narrow" w:cs="Arial"/>
          <w:sz w:val="18"/>
          <w:szCs w:val="18"/>
        </w:rPr>
        <w:t>.</w:t>
      </w:r>
    </w:p>
    <w:p w:rsidR="00481E4E" w:rsidRDefault="00481E4E" w:rsidP="00481E4E">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 xml:space="preserve">Für Anfragen und Beratung (Kontaktmanagement) </w:t>
      </w:r>
    </w:p>
    <w:p w:rsidR="00BC624D" w:rsidRPr="00AE2829" w:rsidRDefault="00BC624D" w:rsidP="00BC624D">
      <w:pPr>
        <w:pStyle w:val="Listenabsatz"/>
        <w:spacing w:after="0" w:line="240" w:lineRule="auto"/>
        <w:ind w:left="1428"/>
        <w:contextualSpacing w:val="0"/>
        <w:jc w:val="both"/>
        <w:rPr>
          <w:rFonts w:ascii="Arial Narrow" w:hAnsi="Arial Narrow" w:cs="Arial"/>
          <w:b/>
          <w:color w:val="C00000"/>
        </w:rPr>
      </w:pPr>
      <w:r w:rsidRPr="00AE2829">
        <w:rPr>
          <w:rFonts w:ascii="Arial Narrow" w:hAnsi="Arial Narrow" w:cs="Arial"/>
          <w:b/>
          <w:color w:val="C00000"/>
        </w:rPr>
        <w:t>Beispiele:</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E2829">
        <w:rPr>
          <w:rFonts w:ascii="Arial Narrow" w:hAnsi="Arial Narrow" w:cs="Arial"/>
          <w:b/>
          <w:color w:val="C00000"/>
        </w:rPr>
        <w:t>E-Mailadresse/n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Telefonnummer/n</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color w:val="C00000"/>
        </w:rPr>
      </w:pPr>
      <w:r w:rsidRPr="00AE2829">
        <w:rPr>
          <w:rFonts w:ascii="Arial Narrow" w:hAnsi="Arial Narrow" w:cs="Arial"/>
          <w:b/>
          <w:color w:val="C00000"/>
        </w:rPr>
        <w:t>Ggf. weitere personenbezogene Daten, die sich aus Anfragen und Beratung ergeben können</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3"/>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Daten ergänzen.</w:t>
      </w:r>
    </w:p>
    <w:p w:rsidR="00481E4E" w:rsidRDefault="00481E4E" w:rsidP="00481E4E">
      <w:pPr>
        <w:pStyle w:val="Listenabsatz"/>
        <w:spacing w:after="0" w:line="240" w:lineRule="auto"/>
        <w:ind w:left="1428"/>
        <w:contextualSpacing w:val="0"/>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rPr>
          <w:rFonts w:ascii="Arial Narrow" w:hAnsi="Arial Narrow" w:cs="Arial"/>
          <w:b/>
        </w:rPr>
      </w:pPr>
      <w:r w:rsidRPr="00AE2829">
        <w:rPr>
          <w:rFonts w:ascii="Arial Narrow" w:hAnsi="Arial Narrow" w:cs="Arial"/>
          <w:b/>
        </w:rPr>
        <w:t>Ggf. Anfertigung und/oder Veröffentlichung von Aufnahmen und/oder Veröffentlichung von weiteren personenbezogenen Daten</w:t>
      </w:r>
    </w:p>
    <w:p w:rsidR="00BC624D" w:rsidRPr="00AE2829" w:rsidRDefault="00BC624D" w:rsidP="00BC624D">
      <w:pPr>
        <w:ind w:left="708" w:firstLine="708"/>
        <w:jc w:val="both"/>
        <w:rPr>
          <w:rFonts w:ascii="Arial Narrow" w:hAnsi="Arial Narrow" w:cs="Arial"/>
          <w:b/>
          <w:bCs/>
          <w:color w:val="C00000"/>
          <w:sz w:val="22"/>
          <w:szCs w:val="22"/>
        </w:rPr>
      </w:pPr>
      <w:r w:rsidRPr="00AE2829">
        <w:rPr>
          <w:rFonts w:ascii="Arial Narrow" w:hAnsi="Arial Narrow" w:cs="Arial"/>
          <w:b/>
          <w:bCs/>
          <w:color w:val="C00000"/>
          <w:sz w:val="22"/>
          <w:szCs w:val="22"/>
        </w:rPr>
        <w:t>Beispiele:</w:t>
      </w:r>
    </w:p>
    <w:p w:rsidR="00BC624D" w:rsidRPr="00AE2829" w:rsidRDefault="00BC624D" w:rsidP="00BC624D">
      <w:pPr>
        <w:ind w:left="708" w:firstLine="708"/>
        <w:jc w:val="both"/>
        <w:rPr>
          <w:rFonts w:ascii="Arial Narrow" w:hAnsi="Arial Narrow" w:cs="Arial"/>
          <w:b/>
          <w:bCs/>
          <w:color w:val="C00000"/>
          <w:sz w:val="22"/>
          <w:szCs w:val="22"/>
          <w:u w:val="single"/>
        </w:rPr>
      </w:pPr>
      <w:r w:rsidRPr="00AE2829">
        <w:rPr>
          <w:rFonts w:ascii="Arial Narrow" w:hAnsi="Arial Narrow" w:cs="Arial"/>
          <w:b/>
          <w:bCs/>
          <w:color w:val="C00000"/>
          <w:sz w:val="22"/>
          <w:szCs w:val="22"/>
          <w:u w:val="single"/>
        </w:rPr>
        <w:t>Ggf. Fotoaufnahmen wie folgt:</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Anfertigung von Fotoaufnahmen Ihrer Person im Rahmen der Preisverleihung sowie Veröffentlichung der Aufnahmen auf den Webseiten und in Pressemitteilungen der Universität Paderborn </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Veröffentlichung von weiteren Angaben zu Ihrer Person (Vor- und Nachnamen einschließlich Namenszusätze, </w:t>
      </w:r>
      <w:r w:rsidRPr="00AE2829">
        <w:rPr>
          <w:rFonts w:ascii="Arial Narrow" w:hAnsi="Arial Narrow" w:cs="Arial"/>
          <w:b/>
          <w:color w:val="C00000"/>
        </w:rPr>
        <w:t>Fakultätszugehörigkeit, Angaben zu dem Forschungsprojekt, Förderdauer</w:t>
      </w:r>
      <w:r w:rsidRPr="00AE2829">
        <w:rPr>
          <w:rFonts w:ascii="Arial Narrow" w:hAnsi="Arial Narrow" w:cs="Arial"/>
          <w:b/>
          <w:bCs/>
          <w:color w:val="C00000"/>
        </w:rPr>
        <w:t xml:space="preserve">) mit Bezug zur Preisverleihung auf den Webseiten und in Pressemitteilungen der Universität Paderborn </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Anfertigung von Fotoaufnahmen Ihrer Person im Rahmen der Preisverleihung sowie Veröffentlichung der Aufnahmen auf den offiziellen </w:t>
      </w:r>
      <w:proofErr w:type="spellStart"/>
      <w:r w:rsidRPr="00AE2829">
        <w:rPr>
          <w:rFonts w:ascii="Arial Narrow" w:hAnsi="Arial Narrow" w:cs="Arial"/>
          <w:b/>
          <w:bCs/>
          <w:color w:val="C00000"/>
        </w:rPr>
        <w:t>Social</w:t>
      </w:r>
      <w:proofErr w:type="spellEnd"/>
      <w:r w:rsidRPr="00AE2829">
        <w:rPr>
          <w:rFonts w:ascii="Arial Narrow" w:hAnsi="Arial Narrow" w:cs="Arial"/>
          <w:b/>
          <w:bCs/>
          <w:color w:val="C00000"/>
        </w:rPr>
        <w:t xml:space="preserve"> Media Kanälen (</w:t>
      </w:r>
      <w:r w:rsidRPr="00AE2829">
        <w:rPr>
          <w:rFonts w:ascii="Arial Narrow" w:hAnsi="Arial Narrow" w:cs="Arial"/>
          <w:b/>
          <w:color w:val="C00000"/>
        </w:rPr>
        <w:t xml:space="preserve">Facebook, Instagram, Twitter und </w:t>
      </w:r>
      <w:proofErr w:type="spellStart"/>
      <w:r w:rsidRPr="00AE2829">
        <w:rPr>
          <w:rFonts w:ascii="Arial Narrow" w:hAnsi="Arial Narrow" w:cs="Arial"/>
          <w:b/>
          <w:color w:val="C00000"/>
        </w:rPr>
        <w:t>Youtube</w:t>
      </w:r>
      <w:proofErr w:type="spellEnd"/>
      <w:r w:rsidRPr="00AE2829">
        <w:rPr>
          <w:rFonts w:ascii="Arial Narrow" w:hAnsi="Arial Narrow" w:cs="Arial"/>
          <w:b/>
          <w:color w:val="C00000"/>
        </w:rPr>
        <w:t>)</w:t>
      </w:r>
      <w:r w:rsidRPr="00AE2829">
        <w:rPr>
          <w:rFonts w:ascii="Arial Narrow" w:hAnsi="Arial Narrow" w:cs="Arial"/>
          <w:b/>
          <w:bCs/>
          <w:color w:val="C00000"/>
        </w:rPr>
        <w:t xml:space="preserve"> der Universität Paderborn</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lastRenderedPageBreak/>
        <w:t xml:space="preserve">Veröffentlichung von weiteren Angaben zu Ihrer Person (Vor- und Nachnamen einschließlich Namenszusätze, </w:t>
      </w:r>
      <w:r w:rsidRPr="00AE2829">
        <w:rPr>
          <w:rFonts w:ascii="Arial Narrow" w:hAnsi="Arial Narrow" w:cs="Arial"/>
          <w:b/>
          <w:color w:val="C00000"/>
        </w:rPr>
        <w:t>Fakultätszugehörigkeit, Angaben zu dem Forschungsprojekt, Förderdauer</w:t>
      </w:r>
      <w:r w:rsidRPr="00AE2829">
        <w:rPr>
          <w:rFonts w:ascii="Arial Narrow" w:hAnsi="Arial Narrow" w:cs="Arial"/>
          <w:b/>
          <w:bCs/>
          <w:color w:val="C00000"/>
        </w:rPr>
        <w:t xml:space="preserve">) mit Bezug zur Preisverleihung auf den offiziellen </w:t>
      </w:r>
      <w:proofErr w:type="spellStart"/>
      <w:proofErr w:type="gramStart"/>
      <w:r w:rsidRPr="00AE2829">
        <w:rPr>
          <w:rFonts w:ascii="Arial Narrow" w:hAnsi="Arial Narrow" w:cs="Arial"/>
          <w:b/>
          <w:bCs/>
          <w:color w:val="C00000"/>
        </w:rPr>
        <w:t>Social</w:t>
      </w:r>
      <w:proofErr w:type="spellEnd"/>
      <w:r w:rsidRPr="00AE2829">
        <w:rPr>
          <w:rFonts w:ascii="Arial Narrow" w:hAnsi="Arial Narrow" w:cs="Arial"/>
          <w:b/>
          <w:bCs/>
          <w:color w:val="C00000"/>
        </w:rPr>
        <w:t xml:space="preserve"> Media Kanälen</w:t>
      </w:r>
      <w:proofErr w:type="gramEnd"/>
      <w:r w:rsidRPr="00AE2829">
        <w:rPr>
          <w:rFonts w:ascii="Arial Narrow" w:hAnsi="Arial Narrow" w:cs="Arial"/>
          <w:b/>
          <w:bCs/>
          <w:color w:val="C00000"/>
        </w:rPr>
        <w:t xml:space="preserve"> (</w:t>
      </w:r>
      <w:r w:rsidRPr="00AE2829">
        <w:rPr>
          <w:rFonts w:ascii="Arial Narrow" w:hAnsi="Arial Narrow" w:cs="Arial"/>
          <w:b/>
          <w:color w:val="C00000"/>
        </w:rPr>
        <w:t xml:space="preserve">Facebook, Instagram, Twitter und </w:t>
      </w:r>
      <w:proofErr w:type="spellStart"/>
      <w:r w:rsidRPr="00AE2829">
        <w:rPr>
          <w:rFonts w:ascii="Arial Narrow" w:hAnsi="Arial Narrow" w:cs="Arial"/>
          <w:b/>
          <w:color w:val="C00000"/>
        </w:rPr>
        <w:t>Youtube</w:t>
      </w:r>
      <w:proofErr w:type="spellEnd"/>
      <w:r w:rsidRPr="00AE2829">
        <w:rPr>
          <w:rFonts w:ascii="Arial Narrow" w:hAnsi="Arial Narrow" w:cs="Arial"/>
          <w:b/>
          <w:color w:val="C00000"/>
        </w:rPr>
        <w:t>)</w:t>
      </w:r>
      <w:r w:rsidRPr="00AE2829">
        <w:rPr>
          <w:rFonts w:ascii="Arial Narrow" w:hAnsi="Arial Narrow" w:cs="Arial"/>
          <w:b/>
          <w:bCs/>
          <w:color w:val="C00000"/>
        </w:rPr>
        <w:t xml:space="preserve"> der Universität Paderborn </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Anfertigung von Fotoaufnahmen Ihrer Person im Rahmen der Preisverleihung sowie Veröffentlichung der Aufnahmen in folgenden Printmedien [bitte </w:t>
      </w:r>
      <w:r w:rsidR="00032FEB">
        <w:rPr>
          <w:rFonts w:ascii="Arial Narrow" w:hAnsi="Arial Narrow" w:cs="Arial"/>
          <w:b/>
          <w:bCs/>
          <w:color w:val="C00000"/>
        </w:rPr>
        <w:t>angeben</w:t>
      </w:r>
      <w:r w:rsidRPr="00AE2829">
        <w:rPr>
          <w:rFonts w:ascii="Arial Narrow" w:hAnsi="Arial Narrow" w:cs="Arial"/>
          <w:b/>
          <w:bCs/>
          <w:color w:val="C00000"/>
        </w:rPr>
        <w:t>]</w:t>
      </w:r>
    </w:p>
    <w:p w:rsidR="00BC624D"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Veröffentlichung von weiteren Angaben zu Ihrer Person (Vor- und Nachnamen einschließlich Namenszusätze, </w:t>
      </w:r>
      <w:r w:rsidRPr="00AE2829">
        <w:rPr>
          <w:rFonts w:ascii="Arial Narrow" w:hAnsi="Arial Narrow" w:cs="Arial"/>
          <w:b/>
          <w:color w:val="C00000"/>
        </w:rPr>
        <w:t>Fakultätszugehörigkeit, Angaben zu dem Forschungsprojekt, Förderdauer</w:t>
      </w:r>
      <w:r w:rsidRPr="00AE2829">
        <w:rPr>
          <w:rFonts w:ascii="Arial Narrow" w:hAnsi="Arial Narrow" w:cs="Arial"/>
          <w:b/>
          <w:bCs/>
          <w:color w:val="C00000"/>
        </w:rPr>
        <w:t xml:space="preserve">) mit Bezug zur Preisverleihung in folgenden Printmedien [bitte </w:t>
      </w:r>
      <w:r w:rsidR="00032FEB">
        <w:rPr>
          <w:rFonts w:ascii="Arial Narrow" w:hAnsi="Arial Narrow" w:cs="Arial"/>
          <w:b/>
          <w:bCs/>
          <w:color w:val="C00000"/>
        </w:rPr>
        <w:t>angeben</w:t>
      </w:r>
      <w:r w:rsidRPr="00AE2829">
        <w:rPr>
          <w:rFonts w:ascii="Arial Narrow" w:hAnsi="Arial Narrow" w:cs="Arial"/>
          <w:b/>
          <w:bCs/>
          <w:color w:val="C00000"/>
        </w:rPr>
        <w:t>]</w:t>
      </w:r>
    </w:p>
    <w:p w:rsidR="00BC624D" w:rsidRPr="00AE2829" w:rsidRDefault="00BC624D" w:rsidP="00BC624D">
      <w:pPr>
        <w:pStyle w:val="Listenabsatz"/>
        <w:spacing w:after="0" w:line="240" w:lineRule="auto"/>
        <w:ind w:left="2136"/>
        <w:contextualSpacing w:val="0"/>
        <w:jc w:val="both"/>
        <w:rPr>
          <w:rFonts w:ascii="Arial Narrow" w:hAnsi="Arial Narrow" w:cs="Arial"/>
          <w:b/>
          <w:bCs/>
          <w:color w:val="C00000"/>
        </w:rPr>
      </w:pPr>
    </w:p>
    <w:p w:rsidR="00BC624D" w:rsidRPr="00AE2829" w:rsidRDefault="00BC624D" w:rsidP="00BC624D">
      <w:pPr>
        <w:ind w:left="708" w:firstLine="708"/>
        <w:jc w:val="both"/>
        <w:rPr>
          <w:rFonts w:ascii="Arial Narrow" w:hAnsi="Arial Narrow" w:cs="Arial"/>
          <w:b/>
          <w:bCs/>
          <w:color w:val="C00000"/>
          <w:sz w:val="22"/>
          <w:szCs w:val="22"/>
          <w:u w:val="single"/>
        </w:rPr>
      </w:pPr>
      <w:r w:rsidRPr="00AE2829">
        <w:rPr>
          <w:rFonts w:ascii="Arial Narrow" w:hAnsi="Arial Narrow" w:cs="Arial"/>
          <w:b/>
          <w:bCs/>
          <w:color w:val="C00000"/>
          <w:sz w:val="22"/>
          <w:szCs w:val="22"/>
          <w:u w:val="single"/>
        </w:rPr>
        <w:t>Ggf. Videoaufnahmen wie folgt:</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Anfertigung von Videoaufnahmen Ihrer Person im Rahmen der Preisverleihung sowie Veröffentlichung der Aufnahmen auf den Webseiten und in Pressemitteilungen der Universität Paderborn </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Veröffentlichung von weiteren Angaben zu Ihrer Person (Vor- und Nachnamen einschließlich Namenszusätze, </w:t>
      </w:r>
      <w:r w:rsidRPr="00AE2829">
        <w:rPr>
          <w:rFonts w:ascii="Arial Narrow" w:hAnsi="Arial Narrow" w:cs="Arial"/>
          <w:b/>
          <w:color w:val="C00000"/>
        </w:rPr>
        <w:t>Fakultätszugehörigkeit, Angaben zu dem Forschungsprojekt, Förderdauer</w:t>
      </w:r>
      <w:r w:rsidRPr="00AE2829">
        <w:rPr>
          <w:rFonts w:ascii="Arial Narrow" w:hAnsi="Arial Narrow" w:cs="Arial"/>
          <w:b/>
          <w:bCs/>
          <w:color w:val="C00000"/>
        </w:rPr>
        <w:t xml:space="preserve">) mit Bezug zur Preisverleihung auf den Webseiten und in Pressemitteilungen der Universität Paderborn </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Anfertigung von Videoaufnahmen Ihrer Person im Rahmen der Preisverleihung sowie Veröffentlichung auf den offiziellen </w:t>
      </w:r>
      <w:proofErr w:type="spellStart"/>
      <w:proofErr w:type="gramStart"/>
      <w:r w:rsidRPr="00AE2829">
        <w:rPr>
          <w:rFonts w:ascii="Arial Narrow" w:hAnsi="Arial Narrow" w:cs="Arial"/>
          <w:b/>
          <w:bCs/>
          <w:color w:val="C00000"/>
        </w:rPr>
        <w:t>Social</w:t>
      </w:r>
      <w:proofErr w:type="spellEnd"/>
      <w:r w:rsidRPr="00AE2829">
        <w:rPr>
          <w:rFonts w:ascii="Arial Narrow" w:hAnsi="Arial Narrow" w:cs="Arial"/>
          <w:b/>
          <w:bCs/>
          <w:color w:val="C00000"/>
        </w:rPr>
        <w:t xml:space="preserve"> Media Kanälen</w:t>
      </w:r>
      <w:proofErr w:type="gramEnd"/>
      <w:r w:rsidRPr="00AE2829">
        <w:rPr>
          <w:rFonts w:ascii="Arial Narrow" w:hAnsi="Arial Narrow" w:cs="Arial"/>
          <w:b/>
          <w:bCs/>
          <w:color w:val="C00000"/>
        </w:rPr>
        <w:t xml:space="preserve"> (</w:t>
      </w:r>
      <w:r w:rsidRPr="00AE2829">
        <w:rPr>
          <w:rFonts w:ascii="Arial Narrow" w:hAnsi="Arial Narrow" w:cs="Arial"/>
          <w:b/>
          <w:color w:val="C00000"/>
        </w:rPr>
        <w:t xml:space="preserve">Facebook, Instagram, Twitter und </w:t>
      </w:r>
      <w:proofErr w:type="spellStart"/>
      <w:r w:rsidRPr="00AE2829">
        <w:rPr>
          <w:rFonts w:ascii="Arial Narrow" w:hAnsi="Arial Narrow" w:cs="Arial"/>
          <w:b/>
          <w:color w:val="C00000"/>
        </w:rPr>
        <w:t>Youtube</w:t>
      </w:r>
      <w:proofErr w:type="spellEnd"/>
      <w:r w:rsidRPr="00AE2829">
        <w:rPr>
          <w:rFonts w:ascii="Arial Narrow" w:hAnsi="Arial Narrow" w:cs="Arial"/>
          <w:b/>
          <w:color w:val="C00000"/>
        </w:rPr>
        <w:t>)</w:t>
      </w:r>
      <w:r w:rsidRPr="00AE2829">
        <w:rPr>
          <w:rFonts w:ascii="Arial Narrow" w:hAnsi="Arial Narrow" w:cs="Arial"/>
          <w:b/>
          <w:bCs/>
          <w:color w:val="C00000"/>
        </w:rPr>
        <w:t xml:space="preserve"> der Universität Paderborn.</w:t>
      </w:r>
    </w:p>
    <w:p w:rsidR="00BC624D" w:rsidRPr="00AE2829" w:rsidRDefault="00BC624D" w:rsidP="00BC624D">
      <w:pPr>
        <w:pStyle w:val="Listenabsatz"/>
        <w:numPr>
          <w:ilvl w:val="0"/>
          <w:numId w:val="4"/>
        </w:numPr>
        <w:spacing w:after="0" w:line="240" w:lineRule="auto"/>
        <w:contextualSpacing w:val="0"/>
        <w:jc w:val="both"/>
        <w:rPr>
          <w:rFonts w:ascii="Arial Narrow" w:hAnsi="Arial Narrow" w:cs="Arial"/>
          <w:b/>
          <w:bCs/>
          <w:color w:val="C00000"/>
        </w:rPr>
      </w:pPr>
      <w:r w:rsidRPr="00AE2829">
        <w:rPr>
          <w:rFonts w:ascii="Arial Narrow" w:hAnsi="Arial Narrow" w:cs="Arial"/>
          <w:b/>
          <w:bCs/>
          <w:color w:val="C00000"/>
        </w:rPr>
        <w:t xml:space="preserve">Veröffentlichung von weiteren Angaben zu Ihrer Person (Vor- und Nachnamen einschließlich Namenszusätze, </w:t>
      </w:r>
      <w:r w:rsidRPr="00AE2829">
        <w:rPr>
          <w:rFonts w:ascii="Arial Narrow" w:hAnsi="Arial Narrow" w:cs="Arial"/>
          <w:b/>
          <w:color w:val="C00000"/>
        </w:rPr>
        <w:t>Fakultätszugehörigkeit, Angaben zu dem Forschungsprojekt, Förderdauer</w:t>
      </w:r>
      <w:r w:rsidRPr="00AE2829">
        <w:rPr>
          <w:rFonts w:ascii="Arial Narrow" w:hAnsi="Arial Narrow" w:cs="Arial"/>
          <w:b/>
          <w:bCs/>
          <w:color w:val="C00000"/>
        </w:rPr>
        <w:t xml:space="preserve">) mit Bezug zur Preisverleihung auf den offiziellen </w:t>
      </w:r>
      <w:proofErr w:type="spellStart"/>
      <w:proofErr w:type="gramStart"/>
      <w:r w:rsidRPr="00AE2829">
        <w:rPr>
          <w:rFonts w:ascii="Arial Narrow" w:hAnsi="Arial Narrow" w:cs="Arial"/>
          <w:b/>
          <w:bCs/>
          <w:color w:val="C00000"/>
        </w:rPr>
        <w:t>Social</w:t>
      </w:r>
      <w:proofErr w:type="spellEnd"/>
      <w:r w:rsidRPr="00AE2829">
        <w:rPr>
          <w:rFonts w:ascii="Arial Narrow" w:hAnsi="Arial Narrow" w:cs="Arial"/>
          <w:b/>
          <w:bCs/>
          <w:color w:val="C00000"/>
        </w:rPr>
        <w:t xml:space="preserve"> Media Kanälen</w:t>
      </w:r>
      <w:proofErr w:type="gramEnd"/>
      <w:r w:rsidRPr="00AE2829">
        <w:rPr>
          <w:rFonts w:ascii="Arial Narrow" w:hAnsi="Arial Narrow" w:cs="Arial"/>
          <w:b/>
          <w:bCs/>
          <w:color w:val="C00000"/>
        </w:rPr>
        <w:t xml:space="preserve"> (</w:t>
      </w:r>
      <w:r w:rsidRPr="00AE2829">
        <w:rPr>
          <w:rFonts w:ascii="Arial Narrow" w:hAnsi="Arial Narrow" w:cs="Arial"/>
          <w:b/>
          <w:color w:val="C00000"/>
        </w:rPr>
        <w:t xml:space="preserve">Facebook, Instagram, Twitter und </w:t>
      </w:r>
      <w:proofErr w:type="spellStart"/>
      <w:r w:rsidRPr="00AE2829">
        <w:rPr>
          <w:rFonts w:ascii="Arial Narrow" w:hAnsi="Arial Narrow" w:cs="Arial"/>
          <w:b/>
          <w:color w:val="C00000"/>
        </w:rPr>
        <w:t>Youtube</w:t>
      </w:r>
      <w:proofErr w:type="spellEnd"/>
      <w:r w:rsidRPr="00AE2829">
        <w:rPr>
          <w:rFonts w:ascii="Arial Narrow" w:hAnsi="Arial Narrow" w:cs="Arial"/>
          <w:b/>
          <w:color w:val="C00000"/>
        </w:rPr>
        <w:t>)</w:t>
      </w:r>
      <w:r w:rsidRPr="00AE2829">
        <w:rPr>
          <w:rFonts w:ascii="Arial Narrow" w:hAnsi="Arial Narrow" w:cs="Arial"/>
          <w:b/>
          <w:bCs/>
          <w:color w:val="C00000"/>
        </w:rPr>
        <w:t xml:space="preserve"> der Universität Paderborn </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 xml:space="preserve">Nicht einschlägige Daten/Verarbeitungstätigkeiten streichen oder weitere </w:t>
      </w:r>
      <w:r w:rsidRPr="00BC624D">
        <w:rPr>
          <w:rFonts w:ascii="Arial Narrow" w:hAnsi="Arial Narrow" w:cs="Arial"/>
          <w:sz w:val="18"/>
          <w:szCs w:val="18"/>
          <w:u w:val="single"/>
        </w:rPr>
        <w:t>erforderliche</w:t>
      </w:r>
      <w:r w:rsidRPr="00BC624D">
        <w:rPr>
          <w:rFonts w:ascii="Arial Narrow" w:hAnsi="Arial Narrow" w:cs="Arial"/>
          <w:sz w:val="18"/>
          <w:szCs w:val="18"/>
        </w:rPr>
        <w:t xml:space="preserve"> ergänzen/anpassen.</w:t>
      </w:r>
    </w:p>
    <w:p w:rsidR="00481E4E" w:rsidRDefault="00481E4E" w:rsidP="00481E4E">
      <w:pPr>
        <w:pStyle w:val="Listenabsatz"/>
        <w:spacing w:after="0" w:line="240" w:lineRule="auto"/>
        <w:ind w:left="1428"/>
        <w:contextualSpacing w:val="0"/>
        <w:jc w:val="both"/>
        <w:rPr>
          <w:rFonts w:ascii="Arial Narrow" w:hAnsi="Arial Narrow" w:cs="Arial"/>
          <w:b/>
        </w:rPr>
      </w:pPr>
    </w:p>
    <w:p w:rsidR="00BC624D" w:rsidRPr="00AE2829" w:rsidRDefault="00BC624D" w:rsidP="00BC624D">
      <w:pPr>
        <w:pStyle w:val="Listenabsatz"/>
        <w:numPr>
          <w:ilvl w:val="0"/>
          <w:numId w:val="2"/>
        </w:numPr>
        <w:spacing w:after="0" w:line="240" w:lineRule="auto"/>
        <w:contextualSpacing w:val="0"/>
        <w:jc w:val="both"/>
        <w:rPr>
          <w:rFonts w:ascii="Arial Narrow" w:hAnsi="Arial Narrow" w:cs="Arial"/>
          <w:b/>
        </w:rPr>
      </w:pPr>
      <w:r w:rsidRPr="00AE2829">
        <w:rPr>
          <w:rFonts w:ascii="Arial Narrow" w:hAnsi="Arial Narrow" w:cs="Arial"/>
          <w:b/>
        </w:rPr>
        <w:t>Statistische Auswertung</w:t>
      </w:r>
    </w:p>
    <w:p w:rsidR="00BC624D" w:rsidRPr="00AE2829" w:rsidRDefault="00BC624D" w:rsidP="00BC624D">
      <w:pPr>
        <w:pStyle w:val="Listenabsatz"/>
        <w:numPr>
          <w:ilvl w:val="1"/>
          <w:numId w:val="2"/>
        </w:numPr>
        <w:spacing w:after="0" w:line="240" w:lineRule="auto"/>
        <w:contextualSpacing w:val="0"/>
        <w:jc w:val="both"/>
        <w:rPr>
          <w:rFonts w:ascii="Arial Narrow" w:hAnsi="Arial Narrow" w:cs="Arial"/>
          <w:b/>
          <w:i/>
          <w:color w:val="C00000"/>
        </w:rPr>
      </w:pPr>
      <w:r w:rsidRPr="00AE2829">
        <w:rPr>
          <w:rFonts w:ascii="Arial Narrow" w:hAnsi="Arial Narrow" w:cs="Arial"/>
          <w:b/>
          <w:color w:val="C00000"/>
        </w:rPr>
        <w:t>Anonymisierte Daten aus Ziffer I.</w:t>
      </w:r>
    </w:p>
    <w:p w:rsidR="00BC624D" w:rsidRPr="00BC624D" w:rsidRDefault="00BC624D" w:rsidP="00BC624D">
      <w:pPr>
        <w:pStyle w:val="Listenabsatz"/>
        <w:pBdr>
          <w:top w:val="single" w:sz="8" w:space="1" w:color="auto"/>
          <w:left w:val="single" w:sz="8" w:space="4" w:color="auto"/>
          <w:bottom w:val="single" w:sz="8" w:space="1" w:color="auto"/>
          <w:right w:val="single" w:sz="8" w:space="4" w:color="auto"/>
        </w:pBdr>
        <w:shd w:val="clear" w:color="auto" w:fill="FFC000" w:themeFill="accent4"/>
        <w:spacing w:after="0" w:line="240" w:lineRule="auto"/>
        <w:ind w:left="2148"/>
        <w:contextualSpacing w:val="0"/>
        <w:jc w:val="both"/>
        <w:rPr>
          <w:rFonts w:ascii="Arial Narrow" w:hAnsi="Arial Narrow" w:cs="Arial"/>
          <w:b/>
          <w:sz w:val="18"/>
          <w:szCs w:val="18"/>
        </w:rPr>
      </w:pPr>
      <w:r w:rsidRPr="00BC624D">
        <w:rPr>
          <w:rFonts w:ascii="Arial Narrow" w:hAnsi="Arial Narrow" w:cs="Arial"/>
          <w:b/>
          <w:sz w:val="18"/>
          <w:szCs w:val="18"/>
        </w:rPr>
        <w:t xml:space="preserve">Anmerkung: </w:t>
      </w:r>
      <w:r w:rsidRPr="00BC624D">
        <w:rPr>
          <w:rFonts w:ascii="Arial Narrow" w:hAnsi="Arial Narrow" w:cs="Arial"/>
          <w:sz w:val="18"/>
          <w:szCs w:val="18"/>
        </w:rPr>
        <w:t>Bitte streichen, sofern nicht einschlägig.</w:t>
      </w:r>
    </w:p>
    <w:p w:rsidR="00BC624D" w:rsidRPr="00AE2829" w:rsidRDefault="00BC624D" w:rsidP="00481E4E">
      <w:pPr>
        <w:pStyle w:val="UPBDSFlieext"/>
        <w:rPr>
          <w:b/>
          <w:color w:val="C00000"/>
        </w:rPr>
      </w:pPr>
      <w:r w:rsidRPr="00AE2829">
        <w:t xml:space="preserve">Zweck der Verarbeitung Ihrer personenbezogenen Daten ist die Auswahl sowie ggf. die Gewährung eines </w:t>
      </w:r>
      <w:r w:rsidRPr="00AE2829">
        <w:rPr>
          <w:b/>
          <w:color w:val="C00000"/>
        </w:rPr>
        <w:t>[Name]</w:t>
      </w:r>
      <w:r w:rsidRPr="00AE2829">
        <w:t xml:space="preserve">-Preises einschließlich Abwicklung zur Auszeichnung von </w:t>
      </w:r>
      <w:r w:rsidRPr="00AE2829">
        <w:rPr>
          <w:b/>
          <w:color w:val="C00000"/>
        </w:rPr>
        <w:t xml:space="preserve">[bitte </w:t>
      </w:r>
      <w:r w:rsidR="00481E4E">
        <w:rPr>
          <w:b/>
          <w:color w:val="C00000"/>
        </w:rPr>
        <w:t>angeben</w:t>
      </w:r>
      <w:r w:rsidRPr="00AE2829">
        <w:rPr>
          <w:b/>
          <w:color w:val="C00000"/>
        </w:rPr>
        <w:t>; Beispiel: außergewöhnliche Projekte; Leistungen im Rahmen von …]</w:t>
      </w:r>
      <w:r w:rsidRPr="00AE2829">
        <w:t>.</w:t>
      </w:r>
    </w:p>
    <w:p w:rsidR="00BC624D" w:rsidRPr="00AE2829" w:rsidRDefault="00BC624D" w:rsidP="00481E4E">
      <w:pPr>
        <w:pStyle w:val="UPBDSFlieext"/>
      </w:pPr>
      <w:r w:rsidRPr="00AE2829">
        <w:t xml:space="preserve">Rechtsgrundlage für die Verarbeitung Ihrer personenbezogenen Daten im Rahmen des Bewerbungsverfahrens bzw. der Antragstellung, der Beratung, einer ggf. benannten Übermittlung von personenbezogenen Daten von Ihnen an den*die Mittelgeber*in sowie für den Fall einer etwaigen Veröffentlichung (bspw. namentliche Nennung und/oder Bildaufnahme etc.) ist Ihre Einwilligung gemäß Art. 6 Abs. 1 </w:t>
      </w:r>
      <w:proofErr w:type="spellStart"/>
      <w:r w:rsidRPr="00AE2829">
        <w:t>UAbs</w:t>
      </w:r>
      <w:proofErr w:type="spellEnd"/>
      <w:r w:rsidRPr="00AE2829">
        <w:t xml:space="preserve">. 1 </w:t>
      </w:r>
      <w:proofErr w:type="spellStart"/>
      <w:r w:rsidRPr="00AE2829">
        <w:t>lit</w:t>
      </w:r>
      <w:proofErr w:type="spellEnd"/>
      <w:r w:rsidRPr="00AE2829">
        <w:t xml:space="preserve">. a) DS-GVO; ggf. Art. 9 Abs. 2 </w:t>
      </w:r>
      <w:proofErr w:type="spellStart"/>
      <w:r w:rsidRPr="00AE2829">
        <w:t>lit</w:t>
      </w:r>
      <w:proofErr w:type="spellEnd"/>
      <w:r w:rsidRPr="00AE2829">
        <w:t xml:space="preserve">. a) DS-GVO, sofern Gegenstand der o. g. Datenverarbeitung sensible Daten gemäß Art. 9 Abs. 1 DS-GVO (bspw. Gesundheitsdaten im Lebenslauf) sind. </w:t>
      </w:r>
    </w:p>
    <w:p w:rsidR="00BC624D" w:rsidRPr="00AE2829" w:rsidRDefault="00BC624D" w:rsidP="00481E4E">
      <w:pPr>
        <w:pStyle w:val="UPBDSFlieext"/>
      </w:pPr>
      <w:r w:rsidRPr="00AE2829">
        <w:t xml:space="preserve">Die Verarbeitung Ihrer personenbezogenen Daten im Rahmen der Abwicklung der Preisvergabe sowie etwa für statistische Auswertungen ist für die im öffentlichen Interesse liegende Aufgabenerfüllung der Universität Paderborn erforderlich. Rechtsgrundlage ist Art. 6 Abs. 1 </w:t>
      </w:r>
      <w:proofErr w:type="spellStart"/>
      <w:r w:rsidRPr="00AE2829">
        <w:t>UAbs</w:t>
      </w:r>
      <w:proofErr w:type="spellEnd"/>
      <w:r w:rsidRPr="00AE2829">
        <w:t xml:space="preserve">. 1 </w:t>
      </w:r>
      <w:proofErr w:type="spellStart"/>
      <w:r w:rsidRPr="00AE2829">
        <w:t>lit</w:t>
      </w:r>
      <w:proofErr w:type="spellEnd"/>
      <w:r w:rsidRPr="00AE2829">
        <w:t xml:space="preserve">. e), Abs. 3 S. 1 </w:t>
      </w:r>
      <w:proofErr w:type="spellStart"/>
      <w:r w:rsidRPr="00AE2829">
        <w:t>lit</w:t>
      </w:r>
      <w:proofErr w:type="spellEnd"/>
      <w:r w:rsidRPr="00AE2829">
        <w:t xml:space="preserve">. b) DS-GVO i. V. m. § 3 Abs. 1 DSG NRW i. V. m. § 3 Abs. 1 HG NRW </w:t>
      </w:r>
      <w:r w:rsidRPr="00AE2829">
        <w:rPr>
          <w:b/>
          <w:color w:val="C00000"/>
        </w:rPr>
        <w:t>[i. V. m. den Richtlinien/Vorgaben zur Preisvergabe der</w:t>
      </w:r>
      <w:r w:rsidRPr="00AE2829">
        <w:t xml:space="preserve"> </w:t>
      </w:r>
      <w:r w:rsidRPr="00AE2829">
        <w:rPr>
          <w:b/>
          <w:color w:val="C00000"/>
        </w:rPr>
        <w:t>Universität Paderborn/ des*der Fördermittelgeber*in</w:t>
      </w:r>
      <w:r w:rsidR="00481E4E">
        <w:rPr>
          <w:b/>
          <w:color w:val="C00000"/>
        </w:rPr>
        <w:t xml:space="preserve"> [bitte angeben]</w:t>
      </w:r>
      <w:r w:rsidRPr="00AE2829">
        <w:rPr>
          <w:b/>
          <w:color w:val="C00000"/>
        </w:rPr>
        <w:t xml:space="preserve">]; </w:t>
      </w:r>
      <w:r w:rsidRPr="00AE2829">
        <w:t xml:space="preserve">Art. 6 Abs. 1 </w:t>
      </w:r>
      <w:proofErr w:type="spellStart"/>
      <w:r w:rsidRPr="00AE2829">
        <w:t>UAbs</w:t>
      </w:r>
      <w:proofErr w:type="spellEnd"/>
      <w:r w:rsidRPr="00AE2829">
        <w:t xml:space="preserve">. 1 </w:t>
      </w:r>
      <w:proofErr w:type="spellStart"/>
      <w:r w:rsidRPr="00AE2829">
        <w:t>lit</w:t>
      </w:r>
      <w:proofErr w:type="spellEnd"/>
      <w:r w:rsidRPr="00AE2829">
        <w:t xml:space="preserve">. e), Abs. 3 S. 1 </w:t>
      </w:r>
      <w:proofErr w:type="spellStart"/>
      <w:r w:rsidRPr="00AE2829">
        <w:t>lit</w:t>
      </w:r>
      <w:proofErr w:type="spellEnd"/>
      <w:r w:rsidRPr="00AE2829">
        <w:t xml:space="preserve">. b) DS-GVO i. V. m. § 17 Abs. 1 DSG NRW sowie ggf. Art. 9 Abs. 2 </w:t>
      </w:r>
      <w:proofErr w:type="spellStart"/>
      <w:r w:rsidRPr="00AE2829">
        <w:t>lit</w:t>
      </w:r>
      <w:proofErr w:type="spellEnd"/>
      <w:r w:rsidRPr="00AE2829">
        <w:t>. a) DS-GVO, sofern bei der Vergabe sensible Daten gemäß Art. 9 Abs. 1 DS-GVO mitberücksichtigt werden.</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
          <w:sz w:val="18"/>
          <w:szCs w:val="18"/>
        </w:rPr>
      </w:pPr>
      <w:bookmarkStart w:id="5" w:name="_Hlk71039675"/>
      <w:r w:rsidRPr="00BC624D">
        <w:rPr>
          <w:rFonts w:ascii="Arial Narrow" w:eastAsia="Calibri" w:hAnsi="Arial Narrow" w:cs="Arial"/>
          <w:b/>
          <w:sz w:val="18"/>
          <w:szCs w:val="18"/>
        </w:rPr>
        <w:lastRenderedPageBreak/>
        <w:t>Anmerkung</w:t>
      </w:r>
      <w:r w:rsidRPr="00BC624D">
        <w:rPr>
          <w:rFonts w:ascii="Arial Narrow" w:eastAsia="Calibri" w:hAnsi="Arial Narrow" w:cs="Arial"/>
          <w:sz w:val="18"/>
          <w:szCs w:val="18"/>
        </w:rPr>
        <w:t xml:space="preserve">: </w:t>
      </w:r>
      <w:r w:rsidRPr="00BC624D">
        <w:rPr>
          <w:rFonts w:ascii="Arial Narrow" w:hAnsi="Arial Narrow" w:cs="Arial"/>
          <w:sz w:val="18"/>
          <w:szCs w:val="18"/>
        </w:rPr>
        <w:t>Werden Art. 9 DS-GVO-Daten aktiv erhoben, sind diese hier konkret zu benennen</w:t>
      </w:r>
      <w:r w:rsidR="00790D34">
        <w:rPr>
          <w:rFonts w:ascii="Arial Narrow" w:hAnsi="Arial Narrow" w:cs="Arial"/>
          <w:sz w:val="18"/>
          <w:szCs w:val="18"/>
        </w:rPr>
        <w:t>.</w:t>
      </w:r>
    </w:p>
    <w:bookmarkEnd w:id="5"/>
    <w:p w:rsidR="00BC624D" w:rsidRPr="00AE2829" w:rsidRDefault="00BC624D" w:rsidP="00481E4E">
      <w:pPr>
        <w:pStyle w:val="UPBDSFlieext"/>
        <w:rPr>
          <w:color w:val="000000" w:themeColor="text1"/>
        </w:rPr>
      </w:pPr>
      <w:r w:rsidRPr="00AE2829">
        <w:t xml:space="preserve">Hinsichtlich der mit dem Preis verbundenen Auszahlungen besteht für die Universität Paderborn </w:t>
      </w:r>
      <w:r w:rsidR="00D44D4D">
        <w:t xml:space="preserve">nach Maßgabe </w:t>
      </w:r>
      <w:r w:rsidR="00481E4E">
        <w:t>einschlägige</w:t>
      </w:r>
      <w:r w:rsidR="00D44D4D">
        <w:t>r</w:t>
      </w:r>
      <w:r w:rsidRPr="00AE2829">
        <w:t xml:space="preserve"> Voraussetzungen eine gesetzliche Verpflichtung, personenbezogene Daten von Ihnen (Zahlungsmitteilungen) im Rahmen einer Kontrollmitteilung </w:t>
      </w:r>
      <w:bookmarkStart w:id="6" w:name="_Hlk57628927"/>
      <w:r w:rsidRPr="00AE2829">
        <w:t>nach den dafür einschlägigen Vorgaben</w:t>
      </w:r>
      <w:bookmarkEnd w:id="6"/>
      <w:r w:rsidRPr="00AE2829">
        <w:t xml:space="preserve"> an die zuständige Finanzbehörde zu übermitteln. </w:t>
      </w:r>
      <w:r w:rsidRPr="00AE2829">
        <w:rPr>
          <w:color w:val="000000" w:themeColor="text1"/>
        </w:rPr>
        <w:t xml:space="preserve">Rechtsgrundlage dafür ist Art. 6 Abs. 1 </w:t>
      </w:r>
      <w:proofErr w:type="spellStart"/>
      <w:r w:rsidRPr="00AE2829">
        <w:rPr>
          <w:color w:val="000000" w:themeColor="text1"/>
        </w:rPr>
        <w:t>UAbs</w:t>
      </w:r>
      <w:proofErr w:type="spellEnd"/>
      <w:r w:rsidRPr="00AE2829">
        <w:rPr>
          <w:color w:val="000000" w:themeColor="text1"/>
        </w:rPr>
        <w:t xml:space="preserve">. 1 </w:t>
      </w:r>
      <w:proofErr w:type="spellStart"/>
      <w:r w:rsidRPr="00AE2829">
        <w:rPr>
          <w:color w:val="000000" w:themeColor="text1"/>
        </w:rPr>
        <w:t>lit</w:t>
      </w:r>
      <w:proofErr w:type="spellEnd"/>
      <w:r w:rsidRPr="00AE2829">
        <w:rPr>
          <w:color w:val="000000" w:themeColor="text1"/>
        </w:rPr>
        <w:t xml:space="preserve">. c), Abs. 3 S. 1 </w:t>
      </w:r>
      <w:proofErr w:type="spellStart"/>
      <w:r w:rsidRPr="00AE2829">
        <w:rPr>
          <w:color w:val="000000" w:themeColor="text1"/>
        </w:rPr>
        <w:t>lit</w:t>
      </w:r>
      <w:proofErr w:type="spellEnd"/>
      <w:r w:rsidRPr="00AE2829">
        <w:rPr>
          <w:color w:val="000000" w:themeColor="text1"/>
        </w:rPr>
        <w:t>. b) DS-GVO i. V. m. § 2 Abs. 1 der Mitteilungsverordnung (MV).</w:t>
      </w:r>
    </w:p>
    <w:p w:rsidR="00BC624D" w:rsidRPr="00AE2829" w:rsidRDefault="00BC624D" w:rsidP="00481E4E">
      <w:pPr>
        <w:pStyle w:val="UPBDSFlieext"/>
      </w:pPr>
      <w:r w:rsidRPr="00AE2829">
        <w:t xml:space="preserve">Die Universität Paderborn ist für die Abführung der Lohnsteuer und Sozialversicherungsanteile aus dem Entgeltbestandteil des Preisgeldes verantwortlich und veranlasst, falls erforderlich, die Auszahlung des Preisgeldes über das Landesamt für Besoldung und Versorgung NRW (LBV). Die Rechtsgrundlage für die Übermittlung der Auszahlungsinformationen zu Preisgeldern an das LBV ergibt sich aus Art. 6 Abs. 1 </w:t>
      </w:r>
      <w:proofErr w:type="spellStart"/>
      <w:r w:rsidRPr="00AE2829">
        <w:t>UAbs</w:t>
      </w:r>
      <w:proofErr w:type="spellEnd"/>
      <w:r w:rsidRPr="00AE2829">
        <w:t xml:space="preserve">. 1 </w:t>
      </w:r>
      <w:proofErr w:type="spellStart"/>
      <w:r w:rsidRPr="00AE2829">
        <w:t>lit</w:t>
      </w:r>
      <w:proofErr w:type="spellEnd"/>
      <w:r w:rsidRPr="00AE2829">
        <w:t>. c) DS-GVO i. V. m. den Vorgaben des Einkommenssteuergesetzes (EStG).</w:t>
      </w:r>
    </w:p>
    <w:p w:rsidR="00BC624D" w:rsidRPr="00090F88" w:rsidRDefault="00BC624D" w:rsidP="00481E4E">
      <w:pPr>
        <w:pStyle w:val="UPBDSberschrift-Aufzhlung"/>
        <w:spacing w:before="120" w:after="120"/>
        <w:ind w:left="357" w:hanging="357"/>
      </w:pPr>
      <w:r w:rsidRPr="00090F88">
        <w:t>Weitergabe Ihrer personenbezogenen Daten</w:t>
      </w:r>
    </w:p>
    <w:p w:rsidR="00BC624D" w:rsidRPr="00AE2829" w:rsidRDefault="00BC624D" w:rsidP="00481E4E">
      <w:pPr>
        <w:pStyle w:val="UPBDSFlieext"/>
      </w:pPr>
      <w:bookmarkStart w:id="7" w:name="_Hlk51517863"/>
      <w:r w:rsidRPr="00AE2829">
        <w:t xml:space="preserve">Ihre personenbezogenen Daten, die im Rahmen der Vergabe von </w:t>
      </w:r>
      <w:r w:rsidRPr="00AE2829">
        <w:rPr>
          <w:b/>
          <w:color w:val="C00000"/>
        </w:rPr>
        <w:t>[Name]</w:t>
      </w:r>
      <w:r w:rsidRPr="00AE2829">
        <w:t xml:space="preserve">-Preisen von der Universität Paderborn verarbeitet werden, werden ohne Ihre Einwilligung und vorbehaltlich der nachstehend beschriebenen Übermittlungen grundsätzlich nicht an Dritte weitergegeben. Neben der schon unter Ziffer 2 beschriebenen Übermittlung von Kontrollmitteilungen über Preisauszahlungen an die zuständige Finanzbehörde und einer Übermittlung </w:t>
      </w:r>
      <w:r w:rsidR="00D44D4D">
        <w:t>von</w:t>
      </w:r>
      <w:r w:rsidRPr="00AE2829">
        <w:t xml:space="preserve"> Auszahlungsinformationen an das LBV kann in Einzelfällen eine Weitergabe ausschließlich auf Grundlage einer gesetzlichen Erlaubnis erfolgen. Sofern (technische) Dienstleister Zugang zu personenbezogenen Daten erhalten, geschieht dies im Bedarfsfall auf Grundlage eines Vertrags gemäß Art. 28 DS-GVO. Für Datenverarbeitungen, die mit anderen Verantwortlichen stattfinden, geschieht dies im Bedarfsfall auf Grundlage einer Vereinbarung gemäß Art. 26 DS-GVO. </w:t>
      </w:r>
    </w:p>
    <w:p w:rsidR="00BC624D" w:rsidRPr="00BC624D" w:rsidRDefault="00BC624D" w:rsidP="00BC624D">
      <w:pPr>
        <w:pBdr>
          <w:top w:val="single" w:sz="8" w:space="1" w:color="auto"/>
          <w:left w:val="single" w:sz="8" w:space="4" w:color="auto"/>
          <w:bottom w:val="single" w:sz="8" w:space="1" w:color="auto"/>
          <w:right w:val="single" w:sz="8" w:space="4" w:color="auto"/>
        </w:pBdr>
        <w:shd w:val="clear" w:color="auto" w:fill="FFC000" w:themeFill="accent4"/>
        <w:spacing w:before="120" w:after="120"/>
        <w:jc w:val="both"/>
        <w:rPr>
          <w:rFonts w:ascii="Arial Narrow" w:hAnsi="Arial Narrow" w:cs="Arial"/>
          <w:bCs/>
          <w:sz w:val="18"/>
          <w:szCs w:val="18"/>
        </w:rPr>
      </w:pPr>
      <w:r w:rsidRPr="00BC624D">
        <w:rPr>
          <w:rFonts w:ascii="Arial Narrow" w:hAnsi="Arial Narrow" w:cs="Arial"/>
          <w:b/>
          <w:sz w:val="18"/>
          <w:szCs w:val="18"/>
        </w:rPr>
        <w:t>Anmerkung</w:t>
      </w:r>
      <w:r w:rsidRPr="00BC624D">
        <w:rPr>
          <w:rFonts w:ascii="Arial Narrow" w:hAnsi="Arial Narrow" w:cs="Arial"/>
          <w:sz w:val="18"/>
          <w:szCs w:val="18"/>
        </w:rPr>
        <w:t>: Es sind sämtliche Empfänger oder Kategorien von (externen) Empfängern im Rahmen der Datenverarbeitung zu beschreiben. Werden bspw. konkrete Dienstleister bereits eingesetzt, sind diese auch zu benennen.</w:t>
      </w:r>
    </w:p>
    <w:p w:rsidR="00BC624D" w:rsidRPr="00AE2829" w:rsidRDefault="00BC624D" w:rsidP="00481E4E">
      <w:pPr>
        <w:pStyle w:val="UPBDSFlieext"/>
      </w:pPr>
      <w:r w:rsidRPr="00BC624D">
        <w:rPr>
          <w:b/>
          <w:color w:val="C00000"/>
        </w:rPr>
        <w:t>[bitte den*die Fördermittelgeber*in</w:t>
      </w:r>
      <w:r w:rsidRPr="00BC624D">
        <w:rPr>
          <w:color w:val="C00000"/>
        </w:rPr>
        <w:t xml:space="preserve"> </w:t>
      </w:r>
      <w:r w:rsidR="00481E4E">
        <w:rPr>
          <w:b/>
          <w:color w:val="C00000"/>
        </w:rPr>
        <w:t>angeben</w:t>
      </w:r>
      <w:r w:rsidRPr="00BC624D">
        <w:rPr>
          <w:b/>
          <w:color w:val="C00000"/>
        </w:rPr>
        <w:t>]</w:t>
      </w:r>
      <w:r w:rsidRPr="00BC624D">
        <w:rPr>
          <w:color w:val="C00000"/>
        </w:rPr>
        <w:t xml:space="preserve"> </w:t>
      </w:r>
      <w:r w:rsidRPr="00AE2829">
        <w:t xml:space="preserve">ist Fördermittelgeber*in von </w:t>
      </w:r>
      <w:r w:rsidRPr="00BC624D">
        <w:rPr>
          <w:b/>
          <w:color w:val="C00000"/>
        </w:rPr>
        <w:t>[Name]</w:t>
      </w:r>
      <w:r w:rsidRPr="00481E4E">
        <w:t>-</w:t>
      </w:r>
      <w:r w:rsidRPr="00AE2829">
        <w:t xml:space="preserve">Preisen. Zu Auszeichnungszwecken werden </w:t>
      </w:r>
      <w:r w:rsidRPr="00BC624D">
        <w:rPr>
          <w:b/>
          <w:color w:val="C00000"/>
        </w:rPr>
        <w:t xml:space="preserve">[bitte </w:t>
      </w:r>
      <w:r w:rsidR="00481E4E">
        <w:rPr>
          <w:b/>
          <w:color w:val="C00000"/>
        </w:rPr>
        <w:t>angeben</w:t>
      </w:r>
      <w:r w:rsidRPr="00BC624D">
        <w:rPr>
          <w:b/>
          <w:color w:val="C00000"/>
        </w:rPr>
        <w:t>; Beispiel: Namen, Fakultätszugehörigkeit, …]</w:t>
      </w:r>
      <w:r w:rsidRPr="00BC624D">
        <w:rPr>
          <w:color w:val="C00000"/>
        </w:rPr>
        <w:t xml:space="preserve"> </w:t>
      </w:r>
      <w:r w:rsidRPr="00AE2829">
        <w:t xml:space="preserve">an diese*n übermittelt, sofern Sie eingewilligt haben. </w:t>
      </w:r>
    </w:p>
    <w:p w:rsidR="00BC624D" w:rsidRPr="00BC624D" w:rsidRDefault="00BC624D" w:rsidP="00BC624D">
      <w:pPr>
        <w:spacing w:before="120" w:after="120"/>
        <w:jc w:val="both"/>
        <w:rPr>
          <w:rFonts w:ascii="Arial Narrow" w:hAnsi="Arial Narrow" w:cs="Arial"/>
          <w:sz w:val="18"/>
          <w:szCs w:val="18"/>
        </w:rPr>
      </w:pPr>
      <w:r w:rsidRPr="00BC624D">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BC624D">
        <w:rPr>
          <w:rFonts w:ascii="Arial Narrow" w:eastAsia="Times New Roman" w:hAnsi="Arial Narrow" w:cs="Arial"/>
          <w:sz w:val="18"/>
          <w:szCs w:val="18"/>
          <w:bdr w:val="single" w:sz="8" w:space="0" w:color="auto"/>
          <w:shd w:val="clear" w:color="auto" w:fill="FFC000" w:themeFill="accent4"/>
          <w:lang w:eastAsia="de-DE"/>
        </w:rPr>
        <w:t>Bitte streichen, wenn nicht einschlägig</w:t>
      </w:r>
      <w:r w:rsidR="00481E4E">
        <w:rPr>
          <w:rFonts w:ascii="Arial Narrow" w:eastAsia="Times New Roman" w:hAnsi="Arial Narrow" w:cs="Arial"/>
          <w:sz w:val="18"/>
          <w:szCs w:val="18"/>
          <w:bdr w:val="single" w:sz="8" w:space="0" w:color="auto"/>
          <w:shd w:val="clear" w:color="auto" w:fill="FFC000" w:themeFill="accent4"/>
          <w:lang w:eastAsia="de-DE"/>
        </w:rPr>
        <w:t>.</w:t>
      </w:r>
    </w:p>
    <w:bookmarkEnd w:id="7"/>
    <w:p w:rsidR="00BC624D" w:rsidRPr="00AE2829" w:rsidRDefault="00BC624D" w:rsidP="00BC624D">
      <w:pPr>
        <w:pStyle w:val="UPBDSFlieext"/>
        <w:spacing w:before="120" w:after="120" w:line="240" w:lineRule="auto"/>
      </w:pPr>
      <w:r w:rsidRPr="00AE2829">
        <w:t xml:space="preserve">Es werden grundsätzlich keine personenbezogenen Daten in Länder außerhalb des europäischen Wirtschaftsraums und assoziierter Länder übermittelt (kein „Drittlandtransfer“). </w:t>
      </w:r>
    </w:p>
    <w:p w:rsidR="00BC624D" w:rsidRPr="00AE2829" w:rsidRDefault="00BC624D" w:rsidP="00BC624D">
      <w:pPr>
        <w:spacing w:before="120" w:after="120"/>
        <w:rPr>
          <w:rFonts w:ascii="Arial Narrow" w:eastAsia="Times New Roman" w:hAnsi="Arial Narrow" w:cs="Arial"/>
          <w:b/>
          <w:sz w:val="22"/>
          <w:szCs w:val="22"/>
          <w:lang w:eastAsia="de-DE"/>
        </w:rPr>
      </w:pPr>
      <w:r w:rsidRPr="00BC624D">
        <w:rPr>
          <w:rStyle w:val="UPBDSberschrift-ohneAufzhlungZchn"/>
        </w:rPr>
        <w:t>Das müssen Sie noch wissen, wenn Ihre personenbezogenen Daten im Internet zugänglich gemacht werden:</w:t>
      </w:r>
      <w:r w:rsidRPr="00BC624D">
        <w:rPr>
          <w:rFonts w:ascii="Arial Narrow" w:eastAsia="Times New Roman" w:hAnsi="Arial Narrow" w:cs="Arial"/>
          <w:b/>
          <w:sz w:val="18"/>
          <w:szCs w:val="18"/>
          <w:lang w:eastAsia="de-DE"/>
        </w:rPr>
        <w:t xml:space="preserve"> </w:t>
      </w:r>
      <w:r w:rsidRPr="00BC624D">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BC624D">
        <w:rPr>
          <w:rFonts w:ascii="Arial Narrow" w:eastAsia="Times New Roman" w:hAnsi="Arial Narrow" w:cs="Arial"/>
          <w:sz w:val="18"/>
          <w:szCs w:val="18"/>
          <w:bdr w:val="single" w:sz="8" w:space="0" w:color="auto"/>
          <w:shd w:val="clear" w:color="auto" w:fill="FFC000" w:themeFill="accent4"/>
          <w:lang w:eastAsia="de-DE"/>
        </w:rPr>
        <w:t>Bitte streichen, wenn nicht einschlägig</w:t>
      </w:r>
      <w:r w:rsidR="00481E4E">
        <w:rPr>
          <w:rFonts w:ascii="Arial Narrow" w:eastAsia="Times New Roman" w:hAnsi="Arial Narrow" w:cs="Arial"/>
          <w:sz w:val="18"/>
          <w:szCs w:val="18"/>
          <w:bdr w:val="single" w:sz="8" w:space="0" w:color="auto"/>
          <w:shd w:val="clear" w:color="auto" w:fill="FFC000" w:themeFill="accent4"/>
          <w:lang w:eastAsia="de-DE"/>
        </w:rPr>
        <w:t>.</w:t>
      </w:r>
    </w:p>
    <w:p w:rsidR="00BC624D" w:rsidRDefault="00BC624D" w:rsidP="00481E4E">
      <w:pPr>
        <w:pStyle w:val="UPBDSFlieext"/>
        <w:rPr>
          <w:i/>
          <w:lang w:eastAsia="de-DE"/>
        </w:rPr>
      </w:pPr>
      <w:r w:rsidRPr="00AE2829">
        <w:t xml:space="preserve">Die Universität Paderborn macht </w:t>
      </w:r>
      <w:r w:rsidRPr="00AE2829">
        <w:rPr>
          <w:lang w:eastAsia="de-DE"/>
        </w:rPr>
        <w:t>darauf aufmerksam, dass bei jeder Veröffentlichung personenbezogener Daten im Internet weltweit von jedermann auf die personenbezogenen Daten – auch mit Hilfe von Suchmaschinen (bspw. Google) – zugegriffen werden kann. Auf diese Weise können Persönlichkeitsprofile erstellt werden, indem diese Daten mit weiteren im Internet über Sie verfügbaren Daten verknüpft werden. Ebenso können die Daten von Dritten auf diese Weise zu anderen Zwecken genutzt werden</w:t>
      </w:r>
      <w:r w:rsidRPr="00AE2829">
        <w:t xml:space="preserve">, ohne dass die Universität Paderborn darauf Einfluss hat. </w:t>
      </w:r>
      <w:r w:rsidRPr="00AE2829">
        <w:rPr>
          <w:lang w:eastAsia="de-DE"/>
        </w:rPr>
        <w:t xml:space="preserve">Archivfunktionen von Suchmaschinen (siehe bspw. www.archive.org) ermöglichen gegebenenfalls auch dann noch einen Zugriff auf die Daten, wenn sie aus den oben genannten Internet-Angeboten der Universität Paderborn bereits entfernt oder geändert wurden. </w:t>
      </w:r>
      <w:r w:rsidRPr="00AE2829">
        <w:rPr>
          <w:rFonts w:eastAsia="Times New Roman"/>
          <w:lang w:eastAsia="de-DE"/>
        </w:rPr>
        <w:t xml:space="preserve">Mit der Veröffentlichung Ihrer personenbezogenen Daten innerhalb des Internets können auch Daten in Länder außerhalb der EU übertragen und dort ggf. für nicht bekannte Zwecke gespeichert und genutzt werden. </w:t>
      </w:r>
      <w:r w:rsidRPr="00BC624D">
        <w:rPr>
          <w:rStyle w:val="Hervorhebung"/>
          <w:rFonts w:cs="Arial"/>
          <w:i w:val="0"/>
        </w:rPr>
        <w:t>Es kann sein, dass in dem Empfängerland die Datenschutzgesetze oder -regelungen oder deren Anwendung ein schlechteres Schutzniveau haben als in der EU und Sie dort nicht Ihre Rechte geltend machen können.</w:t>
      </w:r>
      <w:r w:rsidRPr="00BC624D">
        <w:rPr>
          <w:i/>
          <w:lang w:eastAsia="de-DE"/>
        </w:rPr>
        <w:t xml:space="preserve"> </w:t>
      </w:r>
    </w:p>
    <w:p w:rsidR="00481E4E" w:rsidRPr="00AE2829" w:rsidRDefault="00481E4E" w:rsidP="00481E4E">
      <w:pPr>
        <w:pStyle w:val="UPBDSFlieext"/>
        <w:rPr>
          <w:rFonts w:eastAsia="Calibri"/>
          <w:highlight w:val="yellow"/>
        </w:rPr>
      </w:pPr>
    </w:p>
    <w:p w:rsidR="00BC624D" w:rsidRPr="00090F88" w:rsidRDefault="00BC624D" w:rsidP="00B5526D">
      <w:pPr>
        <w:pStyle w:val="UPBDSberschrift-Aufzhlung"/>
        <w:spacing w:before="120" w:after="120"/>
        <w:ind w:left="357" w:hanging="357"/>
      </w:pPr>
      <w:r w:rsidRPr="00090F88">
        <w:lastRenderedPageBreak/>
        <w:t>Dauer der Speicherung Ihrer personenbezogenen Daten</w:t>
      </w:r>
    </w:p>
    <w:p w:rsidR="00BC624D" w:rsidRPr="00AE2829" w:rsidRDefault="00BC624D" w:rsidP="00B5526D">
      <w:pPr>
        <w:pStyle w:val="UPBDSFlieext"/>
      </w:pPr>
      <w:bookmarkStart w:id="8" w:name="_Hlk51518154"/>
      <w:r w:rsidRPr="00AE2829">
        <w:t xml:space="preserve">Wenn und soweit die Verarbeitung Ihrer personenbezogenen Daten auf Ihrer Einwilligung beruht, werden Ihre personenbezogenen Daten nur solange gespeichert, bis Sie Ihre Einwilligungserklärung widerrufen, es sei denn, es besteht auch eine andere Rechtsgrundlage für die Verarbeitung (Art. 17 Abs. 1 </w:t>
      </w:r>
      <w:proofErr w:type="spellStart"/>
      <w:r w:rsidRPr="00AE2829">
        <w:t>lit</w:t>
      </w:r>
      <w:proofErr w:type="spellEnd"/>
      <w:r w:rsidRPr="00AE2829">
        <w:t>. b) DS-GVO).</w:t>
      </w:r>
    </w:p>
    <w:p w:rsidR="00B5526D" w:rsidRDefault="00B5526D" w:rsidP="00B5526D">
      <w:pPr>
        <w:pStyle w:val="UPBDSFlieext"/>
      </w:pPr>
    </w:p>
    <w:p w:rsidR="00BC624D" w:rsidRPr="00AE2829" w:rsidRDefault="00BC624D" w:rsidP="00B5526D">
      <w:pPr>
        <w:pStyle w:val="UPBDSFlieext"/>
      </w:pPr>
      <w:r w:rsidRPr="00AE2829">
        <w:t xml:space="preserve">Personenbezogene Daten von Bewerber*innen bzw. Antragsteller*innen für einen </w:t>
      </w:r>
      <w:r w:rsidRPr="00AE2829">
        <w:rPr>
          <w:b/>
          <w:color w:val="C00000"/>
        </w:rPr>
        <w:t>[Name]</w:t>
      </w:r>
      <w:r w:rsidRPr="00AE2829">
        <w:t xml:space="preserve">-Preis, deren Antrag nicht bewilligt wird, werden spätestens sechs Monate nach Beendigung des Bewerbungsverfahrens datenschutzgerecht gelöscht bzw. vernichtet. </w:t>
      </w:r>
    </w:p>
    <w:p w:rsidR="00B5526D" w:rsidRDefault="00B5526D" w:rsidP="00B5526D">
      <w:pPr>
        <w:pStyle w:val="UPBDSFlieext"/>
      </w:pPr>
    </w:p>
    <w:p w:rsidR="00BC624D" w:rsidRPr="00AE2829" w:rsidRDefault="00BC624D" w:rsidP="00B5526D">
      <w:pPr>
        <w:pStyle w:val="UPBDSFlieext"/>
      </w:pPr>
      <w:r w:rsidRPr="00AE2829">
        <w:t xml:space="preserve">Die Erfassung der Bewerber*innen bzw. Antragsteller*innen für einen </w:t>
      </w:r>
      <w:r w:rsidRPr="00AE2829">
        <w:rPr>
          <w:b/>
          <w:color w:val="C00000"/>
        </w:rPr>
        <w:t>[Name]</w:t>
      </w:r>
      <w:r w:rsidRPr="00AE2829">
        <w:t>-Preis, der Preisträger*innen, des Projektteams, der Fakultätszugehörigkeit; des Forschungsvorhabens und Angaben zur Auswahl werden in den Protokollen der Auswahlkommission für zehn Jahre aufbewahrt und danach gelöscht. Gegebenenfalls werden Unterlagen vom Universitätsarchiv übernommen und dort in der Regel unbegrenzt aufbewahrt. Die weiteren Daten von Preisträger*innen, deren Antrag bewilligt wird, werden ein Jahr nach der Förderung gelöscht/vernichtet.</w:t>
      </w:r>
    </w:p>
    <w:p w:rsidR="00BC624D" w:rsidRPr="00BC624D" w:rsidRDefault="00BC624D" w:rsidP="00BC624D">
      <w:pPr>
        <w:pBdr>
          <w:top w:val="single" w:sz="8" w:space="1" w:color="auto"/>
          <w:left w:val="single" w:sz="8" w:space="4" w:color="auto"/>
          <w:bottom w:val="single" w:sz="8" w:space="0" w:color="auto"/>
          <w:right w:val="single" w:sz="8" w:space="4" w:color="auto"/>
        </w:pBdr>
        <w:shd w:val="clear" w:color="auto" w:fill="FFC000" w:themeFill="accent4"/>
        <w:spacing w:before="120" w:after="120"/>
        <w:jc w:val="both"/>
        <w:rPr>
          <w:rFonts w:ascii="Arial Narrow" w:eastAsia="Calibri" w:hAnsi="Arial Narrow" w:cs="Arial"/>
          <w:sz w:val="18"/>
          <w:szCs w:val="18"/>
        </w:rPr>
      </w:pPr>
      <w:r w:rsidRPr="00BC624D">
        <w:rPr>
          <w:rFonts w:ascii="Arial Narrow" w:hAnsi="Arial Narrow" w:cs="Arial"/>
          <w:b/>
          <w:sz w:val="18"/>
          <w:szCs w:val="18"/>
        </w:rPr>
        <w:t xml:space="preserve">Anmerkung: </w:t>
      </w:r>
      <w:r w:rsidRPr="00BC624D">
        <w:rPr>
          <w:rFonts w:ascii="Arial Narrow" w:eastAsia="Calibri" w:hAnsi="Arial Narrow" w:cs="Arial"/>
          <w:sz w:val="18"/>
          <w:szCs w:val="18"/>
        </w:rPr>
        <w:t xml:space="preserve">Die angeführten Angaben zur Dauer der Speicherung (Ziffer 4, Unterabsätze 2-3) sind als Beispiel zu verstehen. Die Formulierungen sind zwingend an die konkreten Rahmenbedingungen der jeweiligen Preisvergabe anzupassen. Hinsichtlich der Aufbewahrung sind die Vorgaben zur Aufbewahrung der Universität Paderborn zu beachten. Sofern externe Mittelgeber*innen besondere Vorgaben für die Speicherdauer hinsichtlich der Vergabe von Preisen festgelegt haben, sind auch diese konkret zu beschreiben. </w:t>
      </w:r>
    </w:p>
    <w:bookmarkEnd w:id="8"/>
    <w:p w:rsidR="00BC624D" w:rsidRPr="00090F88" w:rsidRDefault="00BC624D" w:rsidP="00B5526D">
      <w:pPr>
        <w:pStyle w:val="UPBDSberschrift-Aufzhlung"/>
        <w:spacing w:before="120" w:after="120"/>
        <w:ind w:left="357" w:hanging="357"/>
      </w:pPr>
      <w:r w:rsidRPr="00090F88">
        <w:t>Betroffenenrechte</w:t>
      </w:r>
    </w:p>
    <w:p w:rsidR="00BC624D" w:rsidRPr="00AE2829" w:rsidRDefault="00BC624D" w:rsidP="00285446">
      <w:pPr>
        <w:pStyle w:val="UPBDSFlieext"/>
        <w:spacing w:line="240" w:lineRule="auto"/>
      </w:pPr>
      <w:r w:rsidRPr="00AE2829">
        <w:t>Sie können als betroffene Person jederzeit die Ihnen durch die DS-GVO gewährten Rechte geltend machen; diese sind:</w:t>
      </w:r>
    </w:p>
    <w:p w:rsidR="00BC624D" w:rsidRPr="00AE2829" w:rsidRDefault="00BC624D" w:rsidP="00B5526D">
      <w:pPr>
        <w:pStyle w:val="UPBDSFlieext"/>
        <w:numPr>
          <w:ilvl w:val="0"/>
          <w:numId w:val="5"/>
        </w:numPr>
        <w:spacing w:line="240" w:lineRule="auto"/>
        <w:ind w:left="714" w:hanging="357"/>
      </w:pPr>
      <w:r w:rsidRPr="00AE2829">
        <w:t xml:space="preserve">das Recht auf Auskunft, ob und welche Daten von Ihnen verarbeitet werden nach Maßgabe des </w:t>
      </w:r>
      <w:r w:rsidR="00B5526D">
        <w:br/>
      </w:r>
      <w:r w:rsidRPr="00AE2829">
        <w:t>Art. 15 DS-GVO, § 12 DSG NRW;</w:t>
      </w:r>
    </w:p>
    <w:p w:rsidR="00BC624D" w:rsidRPr="00AE2829" w:rsidRDefault="00BC624D" w:rsidP="00B5526D">
      <w:pPr>
        <w:pStyle w:val="UPBDSFlieext"/>
        <w:numPr>
          <w:ilvl w:val="0"/>
          <w:numId w:val="5"/>
        </w:numPr>
        <w:spacing w:line="240" w:lineRule="auto"/>
        <w:ind w:left="714" w:hanging="357"/>
      </w:pPr>
      <w:r w:rsidRPr="00AE2829">
        <w:t>das Recht, die Berichtigung oder Vervollständigung der Sie betreffenden Daten zu verlangen nach Maßgabe des Art. 16 DS-GVO;</w:t>
      </w:r>
    </w:p>
    <w:p w:rsidR="00BC624D" w:rsidRPr="00AE2829" w:rsidRDefault="00BC624D" w:rsidP="00B5526D">
      <w:pPr>
        <w:pStyle w:val="UPBDSFlieext"/>
        <w:numPr>
          <w:ilvl w:val="0"/>
          <w:numId w:val="5"/>
        </w:numPr>
        <w:spacing w:line="240" w:lineRule="auto"/>
        <w:ind w:left="714" w:hanging="357"/>
      </w:pPr>
      <w:r w:rsidRPr="00AE2829">
        <w:t>das Recht auf Löschung der Sie betreffenden Daten nach Maßgabe des Art. 17 DS-GVO, § 10 DSG NRW;</w:t>
      </w:r>
    </w:p>
    <w:p w:rsidR="00BC624D" w:rsidRPr="00AE2829" w:rsidRDefault="00BC624D" w:rsidP="00B5526D">
      <w:pPr>
        <w:pStyle w:val="UPBDSFlieext"/>
        <w:numPr>
          <w:ilvl w:val="0"/>
          <w:numId w:val="5"/>
        </w:numPr>
        <w:spacing w:line="240" w:lineRule="auto"/>
        <w:ind w:left="714" w:hanging="357"/>
      </w:pPr>
      <w:r w:rsidRPr="00AE2829">
        <w:t>das Recht, auf Einschränkung der Verarbeitung der Daten nach Maßgabe des Art. 18 DS-GVO;</w:t>
      </w:r>
    </w:p>
    <w:p w:rsidR="00BC624D" w:rsidRDefault="00BC624D" w:rsidP="00B5526D">
      <w:pPr>
        <w:pStyle w:val="UPBDSFlieext"/>
        <w:numPr>
          <w:ilvl w:val="0"/>
          <w:numId w:val="5"/>
        </w:numPr>
        <w:spacing w:line="240" w:lineRule="auto"/>
        <w:ind w:left="714" w:hanging="357"/>
      </w:pPr>
      <w:bookmarkStart w:id="9" w:name="_Hlk37340934"/>
      <w:r w:rsidRPr="00AE2829">
        <w:t xml:space="preserve">das Recht auf Datenübertragung der Sie betreffenden Daten nach Maßgabe des Art. 20 DS-GVO. </w:t>
      </w:r>
    </w:p>
    <w:p w:rsidR="00BC624D" w:rsidRPr="00090F88" w:rsidRDefault="00BC624D" w:rsidP="00B5526D">
      <w:pPr>
        <w:pStyle w:val="UPBDSberschrift-Aufzhlung"/>
        <w:spacing w:before="120" w:after="120"/>
        <w:ind w:left="357" w:hanging="357"/>
      </w:pPr>
      <w:bookmarkStart w:id="10" w:name="_Hlk46475458"/>
      <w:bookmarkStart w:id="11" w:name="_Hlk37340953"/>
      <w:bookmarkEnd w:id="9"/>
      <w:r w:rsidRPr="00090F88">
        <w:t xml:space="preserve">Widerruflichkeit Ihrer Einwilligungserklärung </w:t>
      </w:r>
      <w:bookmarkEnd w:id="10"/>
      <w:r w:rsidRPr="00090F88">
        <w:t>und Widerspruch gegen die Verarbeitung Ihrer personenbezogenen Daten</w:t>
      </w:r>
    </w:p>
    <w:p w:rsidR="00BC624D" w:rsidRPr="00AE2829" w:rsidRDefault="00BC624D" w:rsidP="00BC624D">
      <w:pPr>
        <w:pStyle w:val="UPBDSFlieext"/>
        <w:spacing w:before="120" w:after="120" w:line="240" w:lineRule="auto"/>
        <w:rPr>
          <w:color w:val="000000" w:themeColor="text1"/>
        </w:rPr>
      </w:pPr>
      <w:bookmarkStart w:id="12" w:name="_Hlk46475435"/>
      <w:bookmarkEnd w:id="11"/>
      <w:r w:rsidRPr="00AE2829">
        <w:t xml:space="preserve">Eine etwa erteilte Einwilligung kann jederzeit ohne Angabe von Gründen ganz oder teilweise widerrufen werden. Durch den Widerruf wird die Rechtmäßigkeit der aufgrund der Einwilligung bis zum Widerruf erfolgten Verarbeitung nicht berührt (Art. 7 Abs. 3 DS-GVO). Dies hat zur Folge, dass die Universität Paderborn die Datenverarbeitung, die auf dieser Einwilligung beruht, für die Zukunft nicht mehr fortführen darf und Ihre Daten löschen muss, es sei denn, es besteht auch eine andere Rechtsgrundlage für die Verarbeitung (Art. 17 Abs. 1 </w:t>
      </w:r>
      <w:proofErr w:type="spellStart"/>
      <w:r w:rsidRPr="00AE2829">
        <w:t>lit</w:t>
      </w:r>
      <w:proofErr w:type="spellEnd"/>
      <w:r w:rsidRPr="00AE2829">
        <w:t xml:space="preserve">. b) DS-GVO). Möchten Sie Ihre Einwilligungserklärung ganz oder teilweise widerrufen, wenden Sie sich bitte an die Kontaktperson der Ausschreibung oder schreiben Sie unter Angabe des Betreffs eine E-Mail an: </w:t>
      </w:r>
      <w:hyperlink r:id="rId12" w:history="1">
        <w:r w:rsidRPr="00AE2829">
          <w:rPr>
            <w:rStyle w:val="Hyperlink"/>
            <w:rFonts w:cs="Arial"/>
          </w:rPr>
          <w:t>datenschutz@uni-paderborn.de</w:t>
        </w:r>
      </w:hyperlink>
      <w:r w:rsidRPr="00AE2829">
        <w:t xml:space="preserve">. Im Fall eines Widerrufs Ihrer Einwilligungserklärung in Bezug auf die Verarbeitung Ihrer personenbezogenen Daten im Rahmen des Bewerbungsverfahrens bzw. der Antragstellung für einen </w:t>
      </w:r>
      <w:r w:rsidRPr="00AE2829">
        <w:rPr>
          <w:b/>
          <w:color w:val="C00000"/>
        </w:rPr>
        <w:t>[Name]</w:t>
      </w:r>
      <w:r w:rsidRPr="00AE2829">
        <w:t xml:space="preserve">-Preis können Sie nicht mehr am Vergabeverfahren teilnehmen. Im Fall eines Widerrufs Ihrer Einwilligungserklärung in Bezug auf eine Übermittlung Ihrer personenbezogenen Daten an den*die Fördergeber*in, ist die weitere Teilnahme am Vergabeverfahren abhängig von den konkreten Vergabekriterien im Einzelfall. Im Fall eines Widerrufs Ihrer Einwilligungserklärung für Aufnahmen und/oder Veröffentlichungen (von Daten zu) Ihrer Person ist im Fall einer Auszeichnung keine aktive </w:t>
      </w:r>
      <w:r w:rsidRPr="00AE2829">
        <w:rPr>
          <w:color w:val="000000" w:themeColor="text1"/>
        </w:rPr>
        <w:t>Teilnahme an der Preisverleihung (als Preisträger*in) möglich.</w:t>
      </w:r>
    </w:p>
    <w:p w:rsidR="00BC624D" w:rsidRDefault="00BC624D" w:rsidP="00B5526D">
      <w:pPr>
        <w:pStyle w:val="UPBDSFlieext"/>
      </w:pPr>
      <w:r w:rsidRPr="00AE2829">
        <w:t xml:space="preserve">Sie haben das Recht, aus Gründen, die sich aus Ihrer besonderen Situation ergeben, jederzeit gegen die Verarbeitung Sie betreffender personenbezogener Daten, die aufgrund von Art. 6 Abs. 1 S. 1 </w:t>
      </w:r>
      <w:proofErr w:type="spellStart"/>
      <w:r w:rsidRPr="00AE2829">
        <w:t>lit</w:t>
      </w:r>
      <w:proofErr w:type="spellEnd"/>
      <w:r w:rsidRPr="00AE2829">
        <w:t xml:space="preserve">. e) DS-GVO erfolgt, Widerspruch gemäß Art. 21 DS-GVO einzulegen. Das Recht auf Widerspruch gemäß Art. 21 DS-GVO gegenüber </w:t>
      </w:r>
      <w:r w:rsidRPr="00AE2829">
        <w:lastRenderedPageBreak/>
        <w:t xml:space="preserve">einer öffentlichen Stelle besteht nicht, soweit an der Verarbeitung ein zwingendes öffentliches Interesse besteht, das die Interessen der betroffenen Person überwiegt, oder eine Rechtsvorschrift zur Verarbeitung verpflichtet </w:t>
      </w:r>
      <w:r w:rsidRPr="00AE2829">
        <w:br/>
        <w:t xml:space="preserve">(§ 14 DSG NRW). Möchten Sie von Ihrem Widerspruchsrecht gemäß Art. 21 DS-GVO Gebrauch machen, wenden Sie sich bitte an die Kontaktperson der Ausschreibung oder schreiben Sie unter Angabe des Betreffs eine E-Mail an: </w:t>
      </w:r>
      <w:hyperlink r:id="rId13" w:history="1">
        <w:r w:rsidRPr="00AE2829">
          <w:rPr>
            <w:rStyle w:val="Hyperlink"/>
            <w:rFonts w:cs="Arial"/>
          </w:rPr>
          <w:t>datenschutz@uni-paderborn.de</w:t>
        </w:r>
      </w:hyperlink>
      <w:r w:rsidRPr="00AE2829">
        <w:t xml:space="preserve">. Im Fall des Widerspruchs gegen die Verarbeitung Ihrer personenbezogenen Daten im Rahmen Abwicklung der Preisvergabe kann der Preis nicht mehr gewährt werden. </w:t>
      </w:r>
    </w:p>
    <w:bookmarkEnd w:id="12"/>
    <w:p w:rsidR="00BC624D" w:rsidRPr="00090F88" w:rsidRDefault="00BC624D" w:rsidP="00B5526D">
      <w:pPr>
        <w:pStyle w:val="UPBDSberschrift-Aufzhlung"/>
        <w:spacing w:before="120" w:after="120"/>
        <w:ind w:left="357" w:hanging="357"/>
      </w:pPr>
      <w:r w:rsidRPr="00090F88">
        <w:t>Recht auf Beschwerde</w:t>
      </w:r>
    </w:p>
    <w:p w:rsidR="00BC624D" w:rsidRPr="00AE2829" w:rsidRDefault="00BC624D" w:rsidP="00B5526D">
      <w:pPr>
        <w:pStyle w:val="UPBDSFlieext"/>
        <w:rPr>
          <w:rStyle w:val="Hyperlink"/>
          <w:rFonts w:cs="Arial"/>
        </w:rPr>
      </w:pPr>
      <w:r w:rsidRPr="00AE2829">
        <w:t xml:space="preserve">Sie haben über die genannten Rechte hinaus das Recht, eine Beschwerde bei der datenschutzrechtlichen Aufsichtsbehörde einzureichen (Art. 77 DS-GVO), wenn Sie der Ansicht sind, dass die Verarbeitung der Sie betreffenden personenbezogenen Daten gegen diese datenschutzrechtlichen Anforderungen verstößt; bspw. bei der für die </w:t>
      </w:r>
      <w:r w:rsidRPr="00AE2829">
        <w:rPr>
          <w:iCs/>
          <w:lang w:eastAsia="de-DE"/>
        </w:rPr>
        <w:t xml:space="preserve">Universität Paderborn </w:t>
      </w:r>
      <w:r w:rsidRPr="00AE2829">
        <w:t xml:space="preserve">zuständigen Landesbeauftragten für Datenschutz und Informationsfreiheit Nordrhein-Westfalen, Kavalleriestr. 2-4, 40213 Düsseldorf, Telefon: 0211/38424-0, E-Mail: </w:t>
      </w:r>
      <w:hyperlink r:id="rId14" w:history="1">
        <w:r w:rsidRPr="00AE2829">
          <w:rPr>
            <w:rStyle w:val="Hyperlink"/>
            <w:rFonts w:cs="Arial"/>
          </w:rPr>
          <w:t>poststelle@ldi.nrw.de</w:t>
        </w:r>
      </w:hyperlink>
    </w:p>
    <w:p w:rsidR="00BC624D" w:rsidRPr="00090F88" w:rsidRDefault="00BC624D" w:rsidP="00B5526D">
      <w:pPr>
        <w:pStyle w:val="UPBDSberschrift-Aufzhlung"/>
        <w:spacing w:before="120" w:after="120"/>
        <w:ind w:left="357" w:hanging="357"/>
      </w:pPr>
      <w:r w:rsidRPr="00090F88">
        <w:t>Gültigkeit dieser Datenschutzinformationen</w:t>
      </w:r>
    </w:p>
    <w:p w:rsidR="00090F88" w:rsidRDefault="00BC624D" w:rsidP="00B5526D">
      <w:pPr>
        <w:spacing w:line="280" w:lineRule="exact"/>
        <w:jc w:val="both"/>
        <w:rPr>
          <w:rFonts w:ascii="Arial Narrow" w:hAnsi="Arial Narrow" w:cs="Arial"/>
          <w:sz w:val="22"/>
          <w:szCs w:val="22"/>
        </w:rPr>
        <w:sectPr w:rsidR="00090F88" w:rsidSect="00A65193">
          <w:headerReference w:type="default" r:id="rId15"/>
          <w:footerReference w:type="even" r:id="rId16"/>
          <w:footerReference w:type="default" r:id="rId17"/>
          <w:headerReference w:type="first" r:id="rId18"/>
          <w:type w:val="continuous"/>
          <w:pgSz w:w="11900" w:h="16840" w:code="9"/>
          <w:pgMar w:top="1701" w:right="1418" w:bottom="1701" w:left="1418" w:header="0" w:footer="856" w:gutter="0"/>
          <w:pgNumType w:start="1"/>
          <w:cols w:space="708"/>
          <w:formProt w:val="0"/>
          <w:docGrid w:linePitch="360"/>
        </w:sectPr>
      </w:pPr>
      <w:r w:rsidRPr="00BC624D">
        <w:rPr>
          <w:rStyle w:val="UPBDSFlieextZchn"/>
        </w:rPr>
        <w:t>Die Universität Paderborn behält sich das Recht vor, diese Datenschutzinformationen abzuändern, um sie gegebenenfalls an Änderungen relevanter Gesetze bzw. Vorschriften anzupassen oder Ihren Bedürfnissen besser gerecht zu werden. Diese Datenschutzinformationen gelten in der jeweils zuletzt durch die Universität Paderborn veröffentlichten Fassung. Bitte beachten Sie daher die aktuelle Versionsnummer der Datenschutzinformationen</w:t>
      </w:r>
      <w:r w:rsidRPr="00AE2829">
        <w:rPr>
          <w:rFonts w:ascii="Arial Narrow" w:hAnsi="Arial Narrow" w:cs="Arial"/>
          <w:sz w:val="22"/>
          <w:szCs w:val="22"/>
        </w:rPr>
        <w:t>.</w:t>
      </w:r>
    </w:p>
    <w:p w:rsidR="00BC624D" w:rsidRDefault="00BC624D" w:rsidP="00BC624D">
      <w:pPr>
        <w:spacing w:before="120" w:after="120"/>
        <w:jc w:val="both"/>
        <w:rPr>
          <w:rFonts w:ascii="Arial Narrow" w:hAnsi="Arial Narrow" w:cs="Arial"/>
          <w:sz w:val="22"/>
          <w:szCs w:val="22"/>
        </w:rPr>
      </w:pPr>
    </w:p>
    <w:p w:rsidR="00090F88" w:rsidRPr="004B61D6" w:rsidRDefault="00090F88" w:rsidP="00090F88">
      <w:pPr>
        <w:pStyle w:val="UPBDSFlieext"/>
      </w:pPr>
      <w:r w:rsidRPr="004B61D6">
        <w:t xml:space="preserve">An die </w:t>
      </w:r>
    </w:p>
    <w:p w:rsidR="00090F88" w:rsidRPr="004B61D6" w:rsidRDefault="00090F88" w:rsidP="00090F88">
      <w:pPr>
        <w:pStyle w:val="UPBDSFlieext"/>
      </w:pPr>
      <w:r w:rsidRPr="004B61D6">
        <w:t>Universität Pade</w:t>
      </w:r>
      <w:r>
        <w:t>r</w:t>
      </w:r>
      <w:r w:rsidRPr="004B61D6">
        <w:t>born</w:t>
      </w:r>
    </w:p>
    <w:p w:rsidR="00090F88" w:rsidRPr="00D2291C" w:rsidRDefault="00090F88" w:rsidP="00090F88">
      <w:pPr>
        <w:pStyle w:val="UPBDSFlieext"/>
        <w:rPr>
          <w:b/>
          <w:color w:val="C00000"/>
        </w:rPr>
      </w:pPr>
      <w:r w:rsidRPr="00D2291C">
        <w:rPr>
          <w:b/>
          <w:color w:val="C00000"/>
        </w:rPr>
        <w:t>[Ansprechpartner*in Fakultät</w:t>
      </w:r>
      <w:r>
        <w:rPr>
          <w:b/>
          <w:color w:val="C00000"/>
        </w:rPr>
        <w:t>/Organisationseinheit</w:t>
      </w:r>
      <w:r w:rsidRPr="00D2291C">
        <w:rPr>
          <w:b/>
          <w:color w:val="C00000"/>
        </w:rPr>
        <w:t>]</w:t>
      </w:r>
    </w:p>
    <w:p w:rsidR="00090F88" w:rsidRPr="004B61D6" w:rsidRDefault="00090F88" w:rsidP="00090F88">
      <w:pPr>
        <w:pStyle w:val="UPBDSFlieext"/>
      </w:pPr>
      <w:r w:rsidRPr="004B61D6">
        <w:t>Warburger Straße 100</w:t>
      </w:r>
    </w:p>
    <w:p w:rsidR="00090F88" w:rsidRPr="004B61D6" w:rsidRDefault="00090F88" w:rsidP="00090F88">
      <w:pPr>
        <w:pStyle w:val="UPBDSFlieext"/>
      </w:pPr>
      <w:r w:rsidRPr="004B61D6">
        <w:t xml:space="preserve">33098 Paderborn </w:t>
      </w:r>
    </w:p>
    <w:p w:rsidR="00090F88" w:rsidRPr="004B61D6" w:rsidRDefault="00090F88" w:rsidP="00090F88">
      <w:pPr>
        <w:pStyle w:val="Titel"/>
        <w:pBdr>
          <w:bottom w:val="single" w:sz="8" w:space="0" w:color="4472C4" w:themeColor="accent1"/>
        </w:pBdr>
        <w:spacing w:before="120" w:after="120"/>
        <w:contextualSpacing w:val="0"/>
        <w:jc w:val="both"/>
        <w:rPr>
          <w:rFonts w:ascii="Arial" w:hAnsi="Arial" w:cs="Arial"/>
          <w:b/>
          <w:color w:val="auto"/>
          <w:sz w:val="22"/>
          <w:szCs w:val="22"/>
        </w:rPr>
      </w:pPr>
    </w:p>
    <w:p w:rsidR="00090F88" w:rsidRPr="004B61D6" w:rsidRDefault="00090F88" w:rsidP="00DA3D31">
      <w:pPr>
        <w:pStyle w:val="UPBDSHead"/>
      </w:pPr>
      <w:r w:rsidRPr="004B61D6">
        <w:t xml:space="preserve">Einwilligungserklärung – </w:t>
      </w:r>
      <w:r w:rsidRPr="007A016E">
        <w:rPr>
          <w:color w:val="C00000"/>
        </w:rPr>
        <w:t>[Name]</w:t>
      </w:r>
      <w:r w:rsidRPr="00B72C4C">
        <w:t>-</w:t>
      </w:r>
      <w:r>
        <w:t>Preis</w:t>
      </w:r>
      <w:r w:rsidRPr="004B61D6">
        <w:t xml:space="preserve"> der Universität Paderborn</w:t>
      </w:r>
    </w:p>
    <w:p w:rsidR="00090F88" w:rsidRPr="004B61D6" w:rsidRDefault="00090F88" w:rsidP="00090F88">
      <w:pPr>
        <w:pStyle w:val="UPBDSFlieext"/>
        <w:spacing w:before="120" w:after="120"/>
        <w:rPr>
          <w:b/>
        </w:rPr>
      </w:pPr>
      <w:r w:rsidRPr="004B61D6">
        <w:t>Name, Vorname</w:t>
      </w:r>
      <w:r>
        <w:t xml:space="preserve">: </w:t>
      </w:r>
      <w:r w:rsidRPr="004B61D6">
        <w:t>____________________________________</w:t>
      </w:r>
    </w:p>
    <w:p w:rsidR="00090F88" w:rsidRPr="004B61D6" w:rsidRDefault="00090F88" w:rsidP="00090F88">
      <w:pPr>
        <w:pStyle w:val="UPBDSFlieext"/>
        <w:spacing w:before="120" w:after="120"/>
      </w:pPr>
      <w:r w:rsidRPr="004B61D6">
        <w:t>Geburtsdatum:</w:t>
      </w:r>
      <w:r>
        <w:t xml:space="preserve"> </w:t>
      </w:r>
      <w:r w:rsidRPr="004B61D6">
        <w:t>_____________________________________</w:t>
      </w:r>
    </w:p>
    <w:p w:rsidR="00090F88" w:rsidRPr="004B61D6" w:rsidRDefault="00090F88" w:rsidP="00090F88">
      <w:pPr>
        <w:pStyle w:val="UPBDSFlieext"/>
        <w:spacing w:before="120" w:after="120"/>
      </w:pPr>
      <w:r w:rsidRPr="004B61D6">
        <w:t>Fachbereich/Fakultät: ________________________________</w:t>
      </w:r>
    </w:p>
    <w:p w:rsidR="00090F88" w:rsidRDefault="00090F88" w:rsidP="00090F88">
      <w:pPr>
        <w:jc w:val="both"/>
        <w:rPr>
          <w:rFonts w:ascii="Arial" w:hAnsi="Arial" w:cs="Arial"/>
        </w:rPr>
      </w:pPr>
    </w:p>
    <w:p w:rsidR="00090F88" w:rsidRPr="000F418A" w:rsidRDefault="00090F88" w:rsidP="00090F88">
      <w:pPr>
        <w:pStyle w:val="UPBDSFlieext"/>
      </w:pPr>
      <w:r w:rsidRPr="004B61D6">
        <w:t xml:space="preserve">Mit meiner </w:t>
      </w:r>
      <w:r w:rsidRPr="000F418A">
        <w:t xml:space="preserve">Unterschrift </w:t>
      </w:r>
    </w:p>
    <w:p w:rsidR="00090F88" w:rsidRDefault="009E3B50" w:rsidP="00285446">
      <w:pPr>
        <w:pStyle w:val="UPBDSFlieext"/>
        <w:ind w:left="709"/>
      </w:pPr>
      <w:sdt>
        <w:sdtPr>
          <w:id w:val="-964967657"/>
          <w14:checkbox>
            <w14:checked w14:val="0"/>
            <w14:checkedState w14:val="2612" w14:font="MS Gothic"/>
            <w14:uncheckedState w14:val="2610" w14:font="MS Gothic"/>
          </w14:checkbox>
        </w:sdtPr>
        <w:sdtEndPr/>
        <w:sdtContent>
          <w:r w:rsidR="00090F88" w:rsidRPr="000F418A">
            <w:rPr>
              <w:rFonts w:ascii="Segoe UI Symbol" w:eastAsia="MS Gothic" w:hAnsi="Segoe UI Symbol" w:cs="Segoe UI Symbol"/>
            </w:rPr>
            <w:t>☐</w:t>
          </w:r>
        </w:sdtContent>
      </w:sdt>
      <w:r w:rsidR="00285446">
        <w:t xml:space="preserve"> </w:t>
      </w:r>
      <w:r w:rsidR="00090F88" w:rsidRPr="000F418A">
        <w:t xml:space="preserve">willige ich gemäß Art. 6 Abs. 1 </w:t>
      </w:r>
      <w:proofErr w:type="spellStart"/>
      <w:r w:rsidR="00090F88" w:rsidRPr="000F418A">
        <w:t>UAbs</w:t>
      </w:r>
      <w:proofErr w:type="spellEnd"/>
      <w:r w:rsidR="00090F88" w:rsidRPr="000F418A">
        <w:t xml:space="preserve">. 1 </w:t>
      </w:r>
      <w:proofErr w:type="spellStart"/>
      <w:r w:rsidR="00090F88" w:rsidRPr="000F418A">
        <w:t>lit</w:t>
      </w:r>
      <w:proofErr w:type="spellEnd"/>
      <w:r w:rsidR="00090F88" w:rsidRPr="000F418A">
        <w:t xml:space="preserve">. a) DS-GVO ein, dass meine im Rahmen der </w:t>
      </w:r>
      <w:r w:rsidR="00090F88">
        <w:t>des Bewerbungsverfahrens bzw. der Antragstellung für den</w:t>
      </w:r>
      <w:r w:rsidR="00090F88" w:rsidRPr="000F418A">
        <w:t xml:space="preserve"> </w:t>
      </w:r>
      <w:r w:rsidR="00090F88" w:rsidRPr="000F418A">
        <w:rPr>
          <w:b/>
          <w:color w:val="C00000"/>
        </w:rPr>
        <w:t>[Name]</w:t>
      </w:r>
      <w:r w:rsidR="00090F88" w:rsidRPr="00B72C4C">
        <w:t>-</w:t>
      </w:r>
      <w:r w:rsidR="00090F88" w:rsidRPr="000F418A">
        <w:t>Preis angegebenen und von mir an die Universität Paderborn übermittelten personenbezogenen Daten von der Universität Paderborn zum Zweck der Preisvergabe (einschließlich Kontaktmanagement</w:t>
      </w:r>
      <w:r w:rsidR="00090F88">
        <w:t xml:space="preserve"> und </w:t>
      </w:r>
      <w:r w:rsidR="00090F88" w:rsidRPr="00591BB2">
        <w:rPr>
          <w:b/>
          <w:color w:val="C00000"/>
        </w:rPr>
        <w:t>der zu Auszeichnungs</w:t>
      </w:r>
      <w:r w:rsidR="00090F88">
        <w:rPr>
          <w:b/>
          <w:color w:val="C00000"/>
        </w:rPr>
        <w:t>-/Abwicklungs</w:t>
      </w:r>
      <w:r w:rsidR="00090F88" w:rsidRPr="00591BB2">
        <w:rPr>
          <w:b/>
          <w:color w:val="C00000"/>
        </w:rPr>
        <w:t xml:space="preserve">zwecken erforderlichen Übermittlung von personenbezogenen Daten [bitte </w:t>
      </w:r>
      <w:r w:rsidR="008D6703">
        <w:rPr>
          <w:b/>
          <w:color w:val="C00000"/>
        </w:rPr>
        <w:t>angeben</w:t>
      </w:r>
      <w:r w:rsidR="00090F88" w:rsidRPr="00591BB2">
        <w:rPr>
          <w:b/>
          <w:color w:val="C00000"/>
        </w:rPr>
        <w:t xml:space="preserve">] an den*die </w:t>
      </w:r>
      <w:r w:rsidR="00090F88">
        <w:rPr>
          <w:b/>
          <w:color w:val="C00000"/>
        </w:rPr>
        <w:t xml:space="preserve">externe*n </w:t>
      </w:r>
      <w:r w:rsidR="00090F88" w:rsidRPr="00591BB2">
        <w:rPr>
          <w:b/>
          <w:color w:val="C00000"/>
        </w:rPr>
        <w:t>Fördermittelgeber*in</w:t>
      </w:r>
      <w:r w:rsidR="00090F88" w:rsidRPr="00C05BD0">
        <w:t>)</w:t>
      </w:r>
      <w:r w:rsidR="00090F88" w:rsidRPr="00A516D8">
        <w:t xml:space="preserve"> </w:t>
      </w:r>
      <w:r w:rsidR="00090F88" w:rsidRPr="000F418A">
        <w:t xml:space="preserve">verarbeitet werden dürfen. </w:t>
      </w:r>
      <w:bookmarkStart w:id="13" w:name="_Hlk57622428"/>
    </w:p>
    <w:p w:rsidR="00090F88" w:rsidRP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eastAsia="Calibri" w:hAnsi="Arial Narrow" w:cs="Arial"/>
          <w:sz w:val="18"/>
          <w:szCs w:val="18"/>
        </w:rPr>
      </w:pPr>
      <w:r w:rsidRPr="00090F88">
        <w:rPr>
          <w:rFonts w:ascii="Arial Narrow" w:eastAsia="Calibri" w:hAnsi="Arial Narrow" w:cs="Arial"/>
          <w:b/>
          <w:sz w:val="18"/>
          <w:szCs w:val="18"/>
        </w:rPr>
        <w:t>Anmerkung</w:t>
      </w:r>
      <w:r w:rsidRPr="00090F88">
        <w:rPr>
          <w:rFonts w:ascii="Arial Narrow" w:eastAsia="Calibri" w:hAnsi="Arial Narrow" w:cs="Arial"/>
          <w:sz w:val="18"/>
          <w:szCs w:val="18"/>
        </w:rPr>
        <w:t xml:space="preserve">: </w:t>
      </w:r>
    </w:p>
    <w:p w:rsidR="00090F88" w:rsidRP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090F88">
        <w:rPr>
          <w:rFonts w:ascii="Arial Narrow" w:eastAsia="Calibri" w:hAnsi="Arial Narrow" w:cs="Arial"/>
          <w:sz w:val="18"/>
          <w:szCs w:val="18"/>
        </w:rPr>
        <w:t xml:space="preserve">Ist eine </w:t>
      </w:r>
      <w:r w:rsidRPr="00090F88">
        <w:rPr>
          <w:rFonts w:ascii="Arial Narrow" w:hAnsi="Arial Narrow" w:cs="Arial"/>
          <w:sz w:val="18"/>
          <w:szCs w:val="18"/>
        </w:rPr>
        <w:t xml:space="preserve">Übermittlung von Daten an externe Fördermittelgeber*innen nicht einschlägig, so ist der rote Passus zu streichen. </w:t>
      </w:r>
    </w:p>
    <w:p w:rsidR="00090F88" w:rsidRP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090F88">
        <w:rPr>
          <w:rFonts w:ascii="Arial Narrow" w:hAnsi="Arial Narrow" w:cs="Arial"/>
          <w:sz w:val="18"/>
          <w:szCs w:val="18"/>
        </w:rPr>
        <w:t>Sofern eine Übermittlung von Daten an eine*n externe*n Fördermittelgeber*in stattfindet, aber nicht Voraussetzung der Preisvergabe ist, ist eine gesonderte Einwilligung (gesondertes Ankreuzkästchen) der betroffenen Person erforderlich. Bitte machen Sie auch genaue Angaben in den Datenschutzinformationen (unter Ziffer 6) dazu, welche Auswirkungen der Widerruf der Einwilligungserklärung in einem solchen Fall hat.</w:t>
      </w:r>
    </w:p>
    <w:p w:rsidR="00090F88" w:rsidRDefault="00090F88" w:rsidP="008D6703">
      <w:pPr>
        <w:pStyle w:val="UPBDSFlieext"/>
        <w:ind w:left="709"/>
        <w:rPr>
          <w:sz w:val="20"/>
          <w:szCs w:val="20"/>
        </w:rPr>
      </w:pPr>
      <w:r w:rsidRPr="000F418A">
        <w:t xml:space="preserve">Sofern meine Angaben sensible Daten gemäß Art. 9 Abs. 1 DS-GVO (bspw. </w:t>
      </w:r>
      <w:r>
        <w:t>Gesundheitsdaten im Lebenslauf</w:t>
      </w:r>
      <w:r w:rsidRPr="000F418A">
        <w:t>)</w:t>
      </w:r>
      <w:r>
        <w:t xml:space="preserve"> beinhalten</w:t>
      </w:r>
      <w:r w:rsidR="000F3BCD">
        <w:t xml:space="preserve"> sollten</w:t>
      </w:r>
      <w:r w:rsidRPr="000F418A">
        <w:t xml:space="preserve">, willige ich gemäß Art. 9 Abs. 2 </w:t>
      </w:r>
      <w:proofErr w:type="spellStart"/>
      <w:r w:rsidRPr="000F418A">
        <w:t>lit</w:t>
      </w:r>
      <w:proofErr w:type="spellEnd"/>
      <w:r w:rsidRPr="000F418A">
        <w:t>. a) DS-GVO</w:t>
      </w:r>
      <w:r w:rsidRPr="00D93B81">
        <w:t xml:space="preserve"> </w:t>
      </w:r>
      <w:r w:rsidRPr="000F418A">
        <w:t xml:space="preserve">ausdrücklich auch für die Verarbeitung dieser Daten </w:t>
      </w:r>
      <w:r>
        <w:t xml:space="preserve">zwecks der Preisvergabe </w:t>
      </w:r>
      <w:r w:rsidRPr="000F418A">
        <w:t>ein.</w:t>
      </w:r>
      <w:r>
        <w:t xml:space="preserve"> </w:t>
      </w:r>
      <w:bookmarkStart w:id="14" w:name="_Hlk71039974"/>
      <w:r w:rsidRPr="00322D1D">
        <w:rPr>
          <w:i/>
          <w:sz w:val="20"/>
          <w:szCs w:val="20"/>
        </w:rPr>
        <w:t>Hinweis</w:t>
      </w:r>
      <w:r w:rsidRPr="00322D1D">
        <w:rPr>
          <w:sz w:val="20"/>
          <w:szCs w:val="20"/>
        </w:rPr>
        <w:t>: Sensible Daten werden von der Universität Paderborn nicht aktiv eingefordert.</w:t>
      </w:r>
    </w:p>
    <w:p w:rsidR="00090F88" w:rsidRP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090F88">
        <w:rPr>
          <w:rFonts w:ascii="Arial Narrow" w:eastAsia="Calibri" w:hAnsi="Arial Narrow" w:cs="Arial"/>
          <w:b/>
          <w:sz w:val="18"/>
          <w:szCs w:val="18"/>
        </w:rPr>
        <w:t>Anmerkung</w:t>
      </w:r>
      <w:r w:rsidRPr="00090F88">
        <w:rPr>
          <w:rFonts w:ascii="Arial Narrow" w:eastAsia="Calibri" w:hAnsi="Arial Narrow" w:cs="Arial"/>
          <w:sz w:val="18"/>
          <w:szCs w:val="18"/>
        </w:rPr>
        <w:t xml:space="preserve">: </w:t>
      </w:r>
      <w:r w:rsidRPr="00090F88">
        <w:rPr>
          <w:rFonts w:ascii="Arial Narrow" w:hAnsi="Arial Narrow" w:cs="Arial"/>
          <w:sz w:val="18"/>
          <w:szCs w:val="18"/>
        </w:rPr>
        <w:t xml:space="preserve">Werden Art. 9 DS-GVO-Daten aktiv erhoben, </w:t>
      </w:r>
      <w:bookmarkStart w:id="15" w:name="_Hlk77143810"/>
      <w:r w:rsidR="008D22E5">
        <w:rPr>
          <w:rFonts w:ascii="Arial Narrow" w:hAnsi="Arial Narrow" w:cs="Arial"/>
          <w:sz w:val="18"/>
          <w:szCs w:val="18"/>
        </w:rPr>
        <w:t xml:space="preserve">sind diese konkret zu benennen </w:t>
      </w:r>
      <w:r w:rsidR="008D6703">
        <w:rPr>
          <w:rFonts w:ascii="Arial Narrow" w:hAnsi="Arial Narrow" w:cs="Arial"/>
          <w:sz w:val="18"/>
          <w:szCs w:val="18"/>
        </w:rPr>
        <w:t xml:space="preserve">und ggf. </w:t>
      </w:r>
      <w:r w:rsidR="008D22E5">
        <w:rPr>
          <w:rFonts w:ascii="Arial Narrow" w:hAnsi="Arial Narrow" w:cs="Arial"/>
          <w:sz w:val="18"/>
          <w:szCs w:val="18"/>
        </w:rPr>
        <w:t xml:space="preserve">durch eine zusätzliche Auswahloption </w:t>
      </w:r>
      <w:r w:rsidR="008D6703">
        <w:rPr>
          <w:rFonts w:ascii="Arial Narrow" w:hAnsi="Arial Narrow" w:cs="Arial"/>
          <w:sz w:val="18"/>
          <w:szCs w:val="18"/>
        </w:rPr>
        <w:t xml:space="preserve">zu separieren; der Hinweis </w:t>
      </w:r>
      <w:r w:rsidR="008D22E5">
        <w:rPr>
          <w:rFonts w:ascii="Arial Narrow" w:hAnsi="Arial Narrow" w:cs="Arial"/>
          <w:sz w:val="18"/>
          <w:szCs w:val="18"/>
        </w:rPr>
        <w:t xml:space="preserve">im Text </w:t>
      </w:r>
      <w:r w:rsidR="008D6703">
        <w:rPr>
          <w:rFonts w:ascii="Arial Narrow" w:hAnsi="Arial Narrow" w:cs="Arial"/>
          <w:sz w:val="18"/>
          <w:szCs w:val="18"/>
        </w:rPr>
        <w:t>ist entsprechend zu streichen.</w:t>
      </w:r>
    </w:p>
    <w:bookmarkEnd w:id="13"/>
    <w:bookmarkEnd w:id="14"/>
    <w:bookmarkEnd w:id="15"/>
    <w:p w:rsidR="00090F88" w:rsidRDefault="009E3B50" w:rsidP="008D6703">
      <w:pPr>
        <w:spacing w:before="120" w:after="120"/>
        <w:ind w:left="709"/>
        <w:jc w:val="both"/>
        <w:rPr>
          <w:rFonts w:ascii="Arial" w:hAnsi="Arial" w:cs="Arial"/>
        </w:rPr>
      </w:pPr>
      <w:sdt>
        <w:sdtPr>
          <w:rPr>
            <w:rFonts w:ascii="Arial" w:hAnsi="Arial" w:cs="Arial"/>
          </w:rPr>
          <w:id w:val="1379121598"/>
          <w14:checkbox>
            <w14:checked w14:val="0"/>
            <w14:checkedState w14:val="2612" w14:font="MS Gothic"/>
            <w14:uncheckedState w14:val="2610" w14:font="MS Gothic"/>
          </w14:checkbox>
        </w:sdtPr>
        <w:sdtEndPr/>
        <w:sdtContent>
          <w:r w:rsidR="00090F88" w:rsidRPr="000F418A">
            <w:rPr>
              <w:rFonts w:ascii="Segoe UI Symbol" w:eastAsia="MS Gothic" w:hAnsi="Segoe UI Symbol" w:cs="Segoe UI Symbol"/>
            </w:rPr>
            <w:t>☐</w:t>
          </w:r>
        </w:sdtContent>
      </w:sdt>
      <w:r w:rsidR="00285446">
        <w:rPr>
          <w:rFonts w:ascii="Arial" w:hAnsi="Arial" w:cs="Arial"/>
        </w:rPr>
        <w:t xml:space="preserve"> </w:t>
      </w:r>
      <w:r w:rsidR="00090F88" w:rsidRPr="00090F88">
        <w:rPr>
          <w:rStyle w:val="UPBDSFlieextZchn"/>
        </w:rPr>
        <w:t xml:space="preserve">willige ich gemäß Art. 6 Abs. 1 </w:t>
      </w:r>
      <w:proofErr w:type="spellStart"/>
      <w:r w:rsidR="00090F88" w:rsidRPr="00090F88">
        <w:rPr>
          <w:rStyle w:val="UPBDSFlieextZchn"/>
        </w:rPr>
        <w:t>UAbs</w:t>
      </w:r>
      <w:proofErr w:type="spellEnd"/>
      <w:r w:rsidR="00090F88" w:rsidRPr="00090F88">
        <w:rPr>
          <w:rStyle w:val="UPBDSFlieextZchn"/>
        </w:rPr>
        <w:t xml:space="preserve">. 1 </w:t>
      </w:r>
      <w:proofErr w:type="spellStart"/>
      <w:r w:rsidR="00090F88" w:rsidRPr="00090F88">
        <w:rPr>
          <w:rStyle w:val="UPBDSFlieextZchn"/>
        </w:rPr>
        <w:t>lit</w:t>
      </w:r>
      <w:proofErr w:type="spellEnd"/>
      <w:r w:rsidR="00090F88" w:rsidRPr="00090F88">
        <w:rPr>
          <w:rStyle w:val="UPBDSFlieextZchn"/>
        </w:rPr>
        <w:t>. a) DS-GVO ein, dass im Falle einer Preisvergabe folgende personenbezogene Daten von mir im Rahmen der Öffentlichkeitsarbeit durch die Universität Paderborn verarbeitet werden:</w:t>
      </w:r>
      <w:r w:rsidR="00090F88" w:rsidRPr="004B61D6">
        <w:rPr>
          <w:rFonts w:ascii="Arial" w:hAnsi="Arial" w:cs="Arial"/>
        </w:rPr>
        <w:t xml:space="preserve"> </w:t>
      </w:r>
    </w:p>
    <w:p w:rsidR="00090F88" w:rsidRP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sz w:val="18"/>
          <w:szCs w:val="18"/>
        </w:rPr>
      </w:pPr>
      <w:r w:rsidRPr="00090F88">
        <w:rPr>
          <w:rFonts w:ascii="Arial Narrow" w:eastAsia="Calibri" w:hAnsi="Arial Narrow" w:cs="Arial"/>
          <w:b/>
          <w:sz w:val="18"/>
          <w:szCs w:val="18"/>
        </w:rPr>
        <w:t>Anmerkung</w:t>
      </w:r>
      <w:r w:rsidRPr="00090F88">
        <w:rPr>
          <w:rFonts w:ascii="Arial Narrow" w:eastAsia="Calibri" w:hAnsi="Arial Narrow" w:cs="Arial"/>
          <w:sz w:val="18"/>
          <w:szCs w:val="18"/>
        </w:rPr>
        <w:t xml:space="preserve">: </w:t>
      </w:r>
      <w:r w:rsidRPr="00090F88">
        <w:rPr>
          <w:rFonts w:ascii="Arial Narrow" w:hAnsi="Arial Narrow" w:cs="Arial"/>
          <w:sz w:val="18"/>
          <w:szCs w:val="18"/>
        </w:rPr>
        <w:t xml:space="preserve">Bitte die </w:t>
      </w:r>
      <w:r w:rsidRPr="00090F88">
        <w:rPr>
          <w:rFonts w:ascii="Arial Narrow" w:hAnsi="Arial Narrow" w:cs="Arial"/>
          <w:sz w:val="18"/>
          <w:szCs w:val="18"/>
          <w:u w:val="single"/>
        </w:rPr>
        <w:t>konkreten</w:t>
      </w:r>
      <w:r w:rsidRPr="00090F88">
        <w:rPr>
          <w:rFonts w:ascii="Arial Narrow" w:hAnsi="Arial Narrow" w:cs="Arial"/>
          <w:sz w:val="18"/>
          <w:szCs w:val="18"/>
        </w:rPr>
        <w:t xml:space="preserve"> Daten sowie die </w:t>
      </w:r>
      <w:r w:rsidRPr="00090F88">
        <w:rPr>
          <w:rFonts w:ascii="Arial Narrow" w:hAnsi="Arial Narrow" w:cs="Arial"/>
          <w:sz w:val="18"/>
          <w:szCs w:val="18"/>
          <w:u w:val="single"/>
        </w:rPr>
        <w:t xml:space="preserve">konkreten </w:t>
      </w:r>
      <w:r w:rsidRPr="00090F88">
        <w:rPr>
          <w:rFonts w:ascii="Arial Narrow" w:hAnsi="Arial Narrow" w:cs="Arial"/>
          <w:sz w:val="18"/>
          <w:szCs w:val="18"/>
        </w:rPr>
        <w:t xml:space="preserve">Verarbeitungsschritte zur Auswahl auflisten. </w:t>
      </w:r>
      <w:r w:rsidR="008D6703">
        <w:rPr>
          <w:rFonts w:ascii="Arial Narrow" w:hAnsi="Arial Narrow" w:cs="Arial"/>
          <w:sz w:val="18"/>
          <w:szCs w:val="18"/>
        </w:rPr>
        <w:br/>
      </w:r>
      <w:r w:rsidRPr="00090F88">
        <w:rPr>
          <w:rFonts w:ascii="Arial Narrow" w:hAnsi="Arial Narrow" w:cs="Arial"/>
          <w:b/>
          <w:sz w:val="18"/>
          <w:szCs w:val="18"/>
        </w:rPr>
        <w:t xml:space="preserve">Arbeiten Sie bitte mit Ankreuzkästchen! </w:t>
      </w:r>
    </w:p>
    <w:p w:rsidR="00090F88" w:rsidRPr="00090F88" w:rsidRDefault="00090F88" w:rsidP="000F3BCD">
      <w:pPr>
        <w:spacing w:before="120" w:after="120"/>
        <w:ind w:firstLine="709"/>
        <w:contextualSpacing/>
        <w:jc w:val="both"/>
        <w:rPr>
          <w:rFonts w:ascii="Arial Narrow" w:hAnsi="Arial Narrow" w:cs="Arial"/>
          <w:b/>
          <w:bCs/>
          <w:color w:val="C00000"/>
          <w:sz w:val="22"/>
          <w:szCs w:val="22"/>
        </w:rPr>
      </w:pPr>
      <w:r w:rsidRPr="00090F88">
        <w:rPr>
          <w:rFonts w:ascii="Arial Narrow" w:hAnsi="Arial Narrow" w:cs="Arial"/>
          <w:b/>
          <w:bCs/>
          <w:color w:val="C00000"/>
          <w:sz w:val="22"/>
          <w:szCs w:val="22"/>
        </w:rPr>
        <w:t>Beispiele:</w:t>
      </w:r>
    </w:p>
    <w:p w:rsidR="00090F88" w:rsidRPr="00090F88" w:rsidRDefault="00090F88" w:rsidP="000F3BCD">
      <w:pPr>
        <w:spacing w:before="120" w:after="120"/>
        <w:ind w:firstLine="705"/>
        <w:contextualSpacing/>
        <w:jc w:val="both"/>
        <w:rPr>
          <w:rFonts w:ascii="Arial Narrow" w:hAnsi="Arial Narrow" w:cs="Arial"/>
          <w:b/>
          <w:bCs/>
          <w:color w:val="C00000"/>
          <w:sz w:val="22"/>
          <w:szCs w:val="22"/>
          <w:u w:val="single"/>
        </w:rPr>
      </w:pPr>
      <w:r w:rsidRPr="00090F88">
        <w:rPr>
          <w:rFonts w:ascii="Arial Narrow" w:hAnsi="Arial Narrow" w:cs="Arial"/>
          <w:b/>
          <w:bCs/>
          <w:color w:val="C00000"/>
          <w:sz w:val="22"/>
          <w:szCs w:val="22"/>
          <w:u w:val="single"/>
        </w:rPr>
        <w:t>Fotoaufnahmen:</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774827347"/>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Anfertigung von Fotoaufnahmen meiner Person im Rahmen der Preisverleihung sowie Veröffentlichung der Aufnahmen auf den Webseiten und in Pressemitteilungen der Universität Paderborn </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342667110"/>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Veröffentlichung von weiteren Angaben zu meiner Person (Vor- und Nachnamen einschließlich Namenszusätze, </w:t>
      </w:r>
      <w:r w:rsidR="00090F88" w:rsidRPr="00090F88">
        <w:rPr>
          <w:rFonts w:ascii="Arial Narrow" w:hAnsi="Arial Narrow" w:cs="Arial"/>
          <w:b/>
          <w:color w:val="C00000"/>
          <w:sz w:val="22"/>
          <w:szCs w:val="22"/>
        </w:rPr>
        <w:t>Fakultätszugehörigkeit, Angaben zu dem Forschungsprojekt, Förderdauer</w:t>
      </w:r>
      <w:r w:rsidR="00090F88" w:rsidRPr="00090F88">
        <w:rPr>
          <w:rFonts w:ascii="Arial Narrow" w:hAnsi="Arial Narrow" w:cs="Arial"/>
          <w:b/>
          <w:bCs/>
          <w:color w:val="C00000"/>
          <w:sz w:val="22"/>
          <w:szCs w:val="22"/>
        </w:rPr>
        <w:t xml:space="preserve">) </w:t>
      </w:r>
      <w:r w:rsidR="00090F88" w:rsidRPr="00090F88">
        <w:rPr>
          <w:rFonts w:ascii="Arial Narrow" w:hAnsi="Arial Narrow" w:cs="Arial"/>
          <w:b/>
          <w:bCs/>
          <w:color w:val="C00000"/>
          <w:sz w:val="22"/>
          <w:szCs w:val="22"/>
        </w:rPr>
        <w:lastRenderedPageBreak/>
        <w:t xml:space="preserve">mit Bezug zur Preisverleihung auf den Webseiten und in Pressemitteilungen der Universität Paderborn </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259591048"/>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Anfertigung von Fotoaufnahmen meiner Person im Rahmen der Preisverleihung sowie Veröffentlichung der Aufnahmen auf den offiziellen </w:t>
      </w:r>
      <w:proofErr w:type="spellStart"/>
      <w:proofErr w:type="gramStart"/>
      <w:r w:rsidR="00090F88" w:rsidRPr="00090F88">
        <w:rPr>
          <w:rFonts w:ascii="Arial Narrow" w:hAnsi="Arial Narrow" w:cs="Arial"/>
          <w:b/>
          <w:bCs/>
          <w:color w:val="C00000"/>
          <w:sz w:val="22"/>
          <w:szCs w:val="22"/>
        </w:rPr>
        <w:t>Social</w:t>
      </w:r>
      <w:proofErr w:type="spellEnd"/>
      <w:r w:rsidR="00090F88" w:rsidRPr="00090F88">
        <w:rPr>
          <w:rFonts w:ascii="Arial Narrow" w:hAnsi="Arial Narrow" w:cs="Arial"/>
          <w:b/>
          <w:bCs/>
          <w:color w:val="C00000"/>
          <w:sz w:val="22"/>
          <w:szCs w:val="22"/>
        </w:rPr>
        <w:t xml:space="preserve"> Media Kanälen</w:t>
      </w:r>
      <w:proofErr w:type="gramEnd"/>
      <w:r w:rsidR="00090F88" w:rsidRPr="00090F88">
        <w:rPr>
          <w:rFonts w:ascii="Arial Narrow" w:hAnsi="Arial Narrow" w:cs="Arial"/>
          <w:b/>
          <w:bCs/>
          <w:color w:val="C00000"/>
          <w:sz w:val="22"/>
          <w:szCs w:val="22"/>
        </w:rPr>
        <w:t xml:space="preserve"> (</w:t>
      </w:r>
      <w:r w:rsidR="00090F88" w:rsidRPr="00090F88">
        <w:rPr>
          <w:rFonts w:ascii="Arial Narrow" w:hAnsi="Arial Narrow" w:cs="Arial"/>
          <w:b/>
          <w:color w:val="C00000"/>
          <w:sz w:val="22"/>
          <w:szCs w:val="22"/>
        </w:rPr>
        <w:t xml:space="preserve">Facebook, Instagram, Twitter und </w:t>
      </w:r>
      <w:proofErr w:type="spellStart"/>
      <w:r w:rsidR="00090F88" w:rsidRPr="00090F88">
        <w:rPr>
          <w:rFonts w:ascii="Arial Narrow" w:hAnsi="Arial Narrow" w:cs="Arial"/>
          <w:b/>
          <w:color w:val="C00000"/>
          <w:sz w:val="22"/>
          <w:szCs w:val="22"/>
        </w:rPr>
        <w:t>Youtube</w:t>
      </w:r>
      <w:proofErr w:type="spellEnd"/>
      <w:r w:rsidR="00090F88" w:rsidRPr="00090F88">
        <w:rPr>
          <w:rFonts w:ascii="Arial Narrow" w:hAnsi="Arial Narrow" w:cs="Arial"/>
          <w:b/>
          <w:color w:val="C00000"/>
          <w:sz w:val="22"/>
          <w:szCs w:val="22"/>
        </w:rPr>
        <w:t>)</w:t>
      </w:r>
      <w:r w:rsidR="00090F88" w:rsidRPr="00090F88">
        <w:rPr>
          <w:rFonts w:ascii="Arial Narrow" w:hAnsi="Arial Narrow" w:cs="Arial"/>
          <w:b/>
          <w:bCs/>
          <w:color w:val="C00000"/>
          <w:sz w:val="22"/>
          <w:szCs w:val="22"/>
        </w:rPr>
        <w:t xml:space="preserve"> der Universität Paderborn</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737051644"/>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Veröffentlichung von weiteren Angaben zu meiner Person (Vor- und Nachnamen einschließlich Namenszusätze, </w:t>
      </w:r>
      <w:r w:rsidR="00090F88" w:rsidRPr="00090F88">
        <w:rPr>
          <w:rFonts w:ascii="Arial Narrow" w:hAnsi="Arial Narrow" w:cs="Arial"/>
          <w:b/>
          <w:color w:val="C00000"/>
          <w:sz w:val="22"/>
          <w:szCs w:val="22"/>
        </w:rPr>
        <w:t>Fakultätszugehörigkeit, Angaben zu dem Forschungsprojekt, Förderdauer</w:t>
      </w:r>
      <w:r w:rsidR="00090F88" w:rsidRPr="00090F88">
        <w:rPr>
          <w:rFonts w:ascii="Arial Narrow" w:hAnsi="Arial Narrow" w:cs="Arial"/>
          <w:b/>
          <w:bCs/>
          <w:color w:val="C00000"/>
          <w:sz w:val="22"/>
          <w:szCs w:val="22"/>
        </w:rPr>
        <w:t xml:space="preserve">) mit Bezug zur Preisverleihung auf den offiziellen </w:t>
      </w:r>
      <w:proofErr w:type="spellStart"/>
      <w:proofErr w:type="gramStart"/>
      <w:r w:rsidR="00090F88" w:rsidRPr="00090F88">
        <w:rPr>
          <w:rFonts w:ascii="Arial Narrow" w:hAnsi="Arial Narrow" w:cs="Arial"/>
          <w:b/>
          <w:bCs/>
          <w:color w:val="C00000"/>
          <w:sz w:val="22"/>
          <w:szCs w:val="22"/>
        </w:rPr>
        <w:t>Social</w:t>
      </w:r>
      <w:proofErr w:type="spellEnd"/>
      <w:r w:rsidR="00090F88" w:rsidRPr="00090F88">
        <w:rPr>
          <w:rFonts w:ascii="Arial Narrow" w:hAnsi="Arial Narrow" w:cs="Arial"/>
          <w:b/>
          <w:bCs/>
          <w:color w:val="C00000"/>
          <w:sz w:val="22"/>
          <w:szCs w:val="22"/>
        </w:rPr>
        <w:t xml:space="preserve"> Media Kanälen</w:t>
      </w:r>
      <w:proofErr w:type="gramEnd"/>
      <w:r w:rsidR="00090F88" w:rsidRPr="00090F88">
        <w:rPr>
          <w:rFonts w:ascii="Arial Narrow" w:hAnsi="Arial Narrow" w:cs="Arial"/>
          <w:b/>
          <w:bCs/>
          <w:color w:val="C00000"/>
          <w:sz w:val="22"/>
          <w:szCs w:val="22"/>
        </w:rPr>
        <w:t xml:space="preserve"> (</w:t>
      </w:r>
      <w:r w:rsidR="00090F88" w:rsidRPr="00090F88">
        <w:rPr>
          <w:rFonts w:ascii="Arial Narrow" w:hAnsi="Arial Narrow" w:cs="Arial"/>
          <w:b/>
          <w:color w:val="C00000"/>
          <w:sz w:val="22"/>
          <w:szCs w:val="22"/>
        </w:rPr>
        <w:t xml:space="preserve">Facebook, Instagram, Twitter und </w:t>
      </w:r>
      <w:proofErr w:type="spellStart"/>
      <w:r w:rsidR="00090F88" w:rsidRPr="00090F88">
        <w:rPr>
          <w:rFonts w:ascii="Arial Narrow" w:hAnsi="Arial Narrow" w:cs="Arial"/>
          <w:b/>
          <w:color w:val="C00000"/>
          <w:sz w:val="22"/>
          <w:szCs w:val="22"/>
        </w:rPr>
        <w:t>Youtube</w:t>
      </w:r>
      <w:proofErr w:type="spellEnd"/>
      <w:r w:rsidR="00090F88" w:rsidRPr="00090F88">
        <w:rPr>
          <w:rFonts w:ascii="Arial Narrow" w:hAnsi="Arial Narrow" w:cs="Arial"/>
          <w:b/>
          <w:color w:val="C00000"/>
          <w:sz w:val="22"/>
          <w:szCs w:val="22"/>
        </w:rPr>
        <w:t>)</w:t>
      </w:r>
      <w:r w:rsidR="00090F88" w:rsidRPr="00090F88">
        <w:rPr>
          <w:rFonts w:ascii="Arial Narrow" w:hAnsi="Arial Narrow" w:cs="Arial"/>
          <w:b/>
          <w:bCs/>
          <w:color w:val="C00000"/>
          <w:sz w:val="22"/>
          <w:szCs w:val="22"/>
        </w:rPr>
        <w:t xml:space="preserve"> der Universität Paderborn </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797947555"/>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Anfertigung von Fotoaufnahmen meiner Person im Rahmen der Preisverleihung sowie Veröffentlichung der Aufnahmen in folgenden Printmedien [bitte </w:t>
      </w:r>
      <w:r w:rsidR="00032FEB">
        <w:rPr>
          <w:rFonts w:ascii="Arial Narrow" w:hAnsi="Arial Narrow" w:cs="Arial"/>
          <w:b/>
          <w:bCs/>
          <w:color w:val="C00000"/>
          <w:sz w:val="22"/>
          <w:szCs w:val="22"/>
        </w:rPr>
        <w:t>angeben</w:t>
      </w:r>
      <w:r w:rsidR="00090F88" w:rsidRPr="00090F88">
        <w:rPr>
          <w:rFonts w:ascii="Arial Narrow" w:hAnsi="Arial Narrow" w:cs="Arial"/>
          <w:b/>
          <w:bCs/>
          <w:color w:val="C00000"/>
          <w:sz w:val="22"/>
          <w:szCs w:val="22"/>
        </w:rPr>
        <w:t>]</w:t>
      </w:r>
    </w:p>
    <w:p w:rsidR="00090F88" w:rsidRPr="00090F88" w:rsidRDefault="009E3B50" w:rsidP="008D6703">
      <w:pPr>
        <w:spacing w:before="120" w:after="120"/>
        <w:ind w:left="1050" w:hanging="345"/>
        <w:jc w:val="both"/>
        <w:rPr>
          <w:rFonts w:ascii="Arial Narrow" w:hAnsi="Arial Narrow" w:cs="Arial"/>
          <w:b/>
          <w:bCs/>
          <w:color w:val="C00000"/>
          <w:sz w:val="22"/>
          <w:szCs w:val="22"/>
        </w:rPr>
      </w:pPr>
      <w:sdt>
        <w:sdtPr>
          <w:rPr>
            <w:rFonts w:ascii="Arial Narrow" w:eastAsia="MS Gothic" w:hAnsi="Arial Narrow" w:cs="Arial"/>
            <w:b/>
            <w:color w:val="C00000"/>
            <w:sz w:val="22"/>
            <w:szCs w:val="22"/>
          </w:rPr>
          <w:id w:val="786618824"/>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Veröffentlichung von weiteren Angaben zu meiner Person (Vor- und Nachnamen einschließlich Namenszusätze, </w:t>
      </w:r>
      <w:r w:rsidR="00090F88" w:rsidRPr="00090F88">
        <w:rPr>
          <w:rFonts w:ascii="Arial Narrow" w:hAnsi="Arial Narrow" w:cs="Arial"/>
          <w:b/>
          <w:color w:val="C00000"/>
          <w:sz w:val="22"/>
          <w:szCs w:val="22"/>
        </w:rPr>
        <w:t>Fakultätszugehörigkeit, Angaben zu dem Forschungsprojekt, Förderdauer</w:t>
      </w:r>
      <w:r w:rsidR="00090F88" w:rsidRPr="00090F88">
        <w:rPr>
          <w:rFonts w:ascii="Arial Narrow" w:hAnsi="Arial Narrow" w:cs="Arial"/>
          <w:b/>
          <w:bCs/>
          <w:color w:val="C00000"/>
          <w:sz w:val="22"/>
          <w:szCs w:val="22"/>
        </w:rPr>
        <w:t xml:space="preserve">) mit Bezug zur Preisverleihung in folgenden Printmedien [bitte </w:t>
      </w:r>
      <w:r w:rsidR="00032FEB">
        <w:rPr>
          <w:rFonts w:ascii="Arial Narrow" w:hAnsi="Arial Narrow" w:cs="Arial"/>
          <w:b/>
          <w:bCs/>
          <w:color w:val="C00000"/>
          <w:sz w:val="22"/>
          <w:szCs w:val="22"/>
        </w:rPr>
        <w:t>angeben]</w:t>
      </w:r>
    </w:p>
    <w:p w:rsidR="00090F88" w:rsidRPr="00090F88" w:rsidRDefault="00090F88" w:rsidP="000F3BCD">
      <w:pPr>
        <w:spacing w:before="120" w:after="120"/>
        <w:ind w:firstLine="705"/>
        <w:jc w:val="both"/>
        <w:rPr>
          <w:rFonts w:ascii="Arial Narrow" w:hAnsi="Arial Narrow" w:cs="Arial"/>
          <w:sz w:val="22"/>
          <w:szCs w:val="22"/>
          <w:u w:val="single"/>
        </w:rPr>
      </w:pPr>
      <w:r w:rsidRPr="00090F88">
        <w:rPr>
          <w:rFonts w:ascii="Arial Narrow" w:eastAsia="MS Gothic" w:hAnsi="Arial Narrow" w:cs="Arial"/>
          <w:b/>
          <w:color w:val="C00000"/>
          <w:sz w:val="22"/>
          <w:szCs w:val="22"/>
          <w:u w:val="single"/>
        </w:rPr>
        <w:t>Videoaufnahmen:</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429111923"/>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Anfertigung von Videoaufnahmen meiner Person im Rahmen der Preisverleihung sowie Veröffentlichung der Aufnahmen auf den Webseiten und in Pressemitteilungen der Universität Paderborn </w:t>
      </w:r>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1814017507"/>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Veröffentlichung von weiteren Angaben zu meiner Person (Vor- und Nachnamen einschließlich Namenszusätze, </w:t>
      </w:r>
      <w:r w:rsidR="00090F88" w:rsidRPr="00090F88">
        <w:rPr>
          <w:rFonts w:ascii="Arial Narrow" w:hAnsi="Arial Narrow" w:cs="Arial"/>
          <w:b/>
          <w:color w:val="C00000"/>
          <w:sz w:val="22"/>
          <w:szCs w:val="22"/>
        </w:rPr>
        <w:t>Fakultätszugehörigkeit, Angaben zu dem Forschungsprojekt, Förderdauer</w:t>
      </w:r>
      <w:r w:rsidR="00090F88" w:rsidRPr="00090F88">
        <w:rPr>
          <w:rFonts w:ascii="Arial Narrow" w:hAnsi="Arial Narrow" w:cs="Arial"/>
          <w:b/>
          <w:bCs/>
          <w:color w:val="C00000"/>
          <w:sz w:val="22"/>
          <w:szCs w:val="22"/>
        </w:rPr>
        <w:t xml:space="preserve">) mit Bezug zur Preisverleihung auf den Webseiten und in Pressemitteilungen der Universität Paderborn </w:t>
      </w:r>
    </w:p>
    <w:p w:rsidR="00090F88" w:rsidRPr="00090F88" w:rsidRDefault="009E3B50" w:rsidP="008D6703">
      <w:pPr>
        <w:spacing w:before="120" w:after="120"/>
        <w:ind w:left="1050" w:hanging="345"/>
        <w:jc w:val="both"/>
        <w:rPr>
          <w:rFonts w:ascii="Arial Narrow" w:hAnsi="Arial Narrow" w:cs="Arial"/>
          <w:b/>
          <w:bCs/>
          <w:color w:val="C00000"/>
          <w:sz w:val="22"/>
          <w:szCs w:val="22"/>
        </w:rPr>
      </w:pPr>
      <w:sdt>
        <w:sdtPr>
          <w:rPr>
            <w:rFonts w:ascii="Arial Narrow" w:eastAsia="MS Gothic" w:hAnsi="Arial Narrow" w:cs="Arial"/>
            <w:b/>
            <w:color w:val="C00000"/>
            <w:sz w:val="22"/>
            <w:szCs w:val="22"/>
          </w:rPr>
          <w:id w:val="-602643194"/>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Anfertigung von Videoaufnahmen meiner Person im Rahmen der Preisverleihung sowie Veröffentlichung auf den offiziellen </w:t>
      </w:r>
      <w:proofErr w:type="spellStart"/>
      <w:r w:rsidR="00090F88" w:rsidRPr="00090F88">
        <w:rPr>
          <w:rFonts w:ascii="Arial Narrow" w:hAnsi="Arial Narrow" w:cs="Arial"/>
          <w:b/>
          <w:bCs/>
          <w:color w:val="C00000"/>
          <w:sz w:val="22"/>
          <w:szCs w:val="22"/>
        </w:rPr>
        <w:t>Social</w:t>
      </w:r>
      <w:proofErr w:type="spellEnd"/>
      <w:r w:rsidR="00090F88" w:rsidRPr="00090F88">
        <w:rPr>
          <w:rFonts w:ascii="Arial Narrow" w:hAnsi="Arial Narrow" w:cs="Arial"/>
          <w:b/>
          <w:bCs/>
          <w:color w:val="C00000"/>
          <w:sz w:val="22"/>
          <w:szCs w:val="22"/>
        </w:rPr>
        <w:t xml:space="preserve"> Media Kanälen (</w:t>
      </w:r>
      <w:r w:rsidR="00090F88" w:rsidRPr="00090F88">
        <w:rPr>
          <w:rFonts w:ascii="Arial Narrow" w:hAnsi="Arial Narrow" w:cs="Arial"/>
          <w:b/>
          <w:color w:val="C00000"/>
          <w:sz w:val="22"/>
          <w:szCs w:val="22"/>
        </w:rPr>
        <w:t xml:space="preserve">Facebook, Instagram, Twitter und </w:t>
      </w:r>
      <w:proofErr w:type="spellStart"/>
      <w:r w:rsidR="00090F88" w:rsidRPr="00090F88">
        <w:rPr>
          <w:rFonts w:ascii="Arial Narrow" w:hAnsi="Arial Narrow" w:cs="Arial"/>
          <w:b/>
          <w:color w:val="C00000"/>
          <w:sz w:val="22"/>
          <w:szCs w:val="22"/>
        </w:rPr>
        <w:t>Youtube</w:t>
      </w:r>
      <w:proofErr w:type="spellEnd"/>
      <w:r w:rsidR="00090F88" w:rsidRPr="00090F88">
        <w:rPr>
          <w:rFonts w:ascii="Arial Narrow" w:hAnsi="Arial Narrow" w:cs="Arial"/>
          <w:b/>
          <w:color w:val="C00000"/>
          <w:sz w:val="22"/>
          <w:szCs w:val="22"/>
        </w:rPr>
        <w:t>)</w:t>
      </w:r>
      <w:r w:rsidR="00090F88" w:rsidRPr="00090F88">
        <w:rPr>
          <w:rFonts w:ascii="Arial Narrow" w:hAnsi="Arial Narrow" w:cs="Arial"/>
          <w:b/>
          <w:bCs/>
          <w:color w:val="C00000"/>
          <w:sz w:val="22"/>
          <w:szCs w:val="22"/>
        </w:rPr>
        <w:t xml:space="preserve"> der Universität Paderborn</w:t>
      </w:r>
      <w:bookmarkStart w:id="16" w:name="_GoBack"/>
      <w:bookmarkEnd w:id="16"/>
    </w:p>
    <w:p w:rsidR="00090F88" w:rsidRPr="00090F88" w:rsidRDefault="009E3B50" w:rsidP="008D6703">
      <w:pPr>
        <w:spacing w:before="120" w:after="120"/>
        <w:ind w:left="1050" w:hanging="345"/>
        <w:jc w:val="both"/>
        <w:rPr>
          <w:rFonts w:ascii="Arial Narrow" w:hAnsi="Arial Narrow" w:cs="Arial"/>
          <w:sz w:val="22"/>
          <w:szCs w:val="22"/>
        </w:rPr>
      </w:pPr>
      <w:sdt>
        <w:sdtPr>
          <w:rPr>
            <w:rFonts w:ascii="Arial Narrow" w:eastAsia="MS Gothic" w:hAnsi="Arial Narrow" w:cs="Arial"/>
            <w:b/>
            <w:color w:val="C00000"/>
            <w:sz w:val="22"/>
            <w:szCs w:val="22"/>
          </w:rPr>
          <w:id w:val="589353912"/>
          <w14:checkbox>
            <w14:checked w14:val="0"/>
            <w14:checkedState w14:val="2612" w14:font="MS Gothic"/>
            <w14:uncheckedState w14:val="2610" w14:font="MS Gothic"/>
          </w14:checkbox>
        </w:sdtPr>
        <w:sdtEndPr/>
        <w:sdtContent>
          <w:r w:rsidR="00090F88" w:rsidRPr="00090F88">
            <w:rPr>
              <w:rFonts w:ascii="Segoe UI Symbol" w:eastAsia="MS Gothic" w:hAnsi="Segoe UI Symbol" w:cs="Segoe UI Symbol"/>
              <w:b/>
              <w:color w:val="C00000"/>
              <w:sz w:val="22"/>
              <w:szCs w:val="22"/>
            </w:rPr>
            <w:t>☐</w:t>
          </w:r>
        </w:sdtContent>
      </w:sdt>
      <w:r w:rsidR="00090F88" w:rsidRPr="00090F88">
        <w:rPr>
          <w:rFonts w:ascii="Arial Narrow" w:eastAsia="MS Gothic" w:hAnsi="Arial Narrow" w:cs="Arial"/>
          <w:b/>
          <w:color w:val="C00000"/>
          <w:sz w:val="22"/>
          <w:szCs w:val="22"/>
        </w:rPr>
        <w:tab/>
      </w:r>
      <w:r w:rsidR="00090F88" w:rsidRPr="00090F88">
        <w:rPr>
          <w:rFonts w:ascii="Arial Narrow" w:hAnsi="Arial Narrow" w:cs="Arial"/>
          <w:b/>
          <w:bCs/>
          <w:color w:val="C00000"/>
          <w:sz w:val="22"/>
          <w:szCs w:val="22"/>
        </w:rPr>
        <w:t xml:space="preserve">Veröffentlichung von weiteren Angaben zu meiner Person (Vor- und Nachnamen einschließlich Namenszusätze, </w:t>
      </w:r>
      <w:r w:rsidR="00090F88" w:rsidRPr="00090F88">
        <w:rPr>
          <w:rFonts w:ascii="Arial Narrow" w:hAnsi="Arial Narrow" w:cs="Arial"/>
          <w:b/>
          <w:color w:val="C00000"/>
          <w:sz w:val="22"/>
          <w:szCs w:val="22"/>
        </w:rPr>
        <w:t>Fakultätszugehörigkeit, Angaben zu dem Forschungsprojekt, Förderdauer</w:t>
      </w:r>
      <w:r w:rsidR="00090F88" w:rsidRPr="00090F88">
        <w:rPr>
          <w:rFonts w:ascii="Arial Narrow" w:hAnsi="Arial Narrow" w:cs="Arial"/>
          <w:b/>
          <w:bCs/>
          <w:color w:val="C00000"/>
          <w:sz w:val="22"/>
          <w:szCs w:val="22"/>
        </w:rPr>
        <w:t xml:space="preserve">) mit Bezug zur Preisverleihung auf den offiziellen </w:t>
      </w:r>
      <w:proofErr w:type="spellStart"/>
      <w:proofErr w:type="gramStart"/>
      <w:r w:rsidR="00090F88" w:rsidRPr="00090F88">
        <w:rPr>
          <w:rFonts w:ascii="Arial Narrow" w:hAnsi="Arial Narrow" w:cs="Arial"/>
          <w:b/>
          <w:bCs/>
          <w:color w:val="C00000"/>
          <w:sz w:val="22"/>
          <w:szCs w:val="22"/>
        </w:rPr>
        <w:t>Social</w:t>
      </w:r>
      <w:proofErr w:type="spellEnd"/>
      <w:r w:rsidR="00090F88" w:rsidRPr="00090F88">
        <w:rPr>
          <w:rFonts w:ascii="Arial Narrow" w:hAnsi="Arial Narrow" w:cs="Arial"/>
          <w:b/>
          <w:bCs/>
          <w:color w:val="C00000"/>
          <w:sz w:val="22"/>
          <w:szCs w:val="22"/>
        </w:rPr>
        <w:t xml:space="preserve"> Media Kanälen</w:t>
      </w:r>
      <w:proofErr w:type="gramEnd"/>
      <w:r w:rsidR="00090F88" w:rsidRPr="00090F88">
        <w:rPr>
          <w:rFonts w:ascii="Arial Narrow" w:hAnsi="Arial Narrow" w:cs="Arial"/>
          <w:b/>
          <w:bCs/>
          <w:color w:val="C00000"/>
          <w:sz w:val="22"/>
          <w:szCs w:val="22"/>
        </w:rPr>
        <w:t xml:space="preserve"> (</w:t>
      </w:r>
      <w:r w:rsidR="00090F88" w:rsidRPr="00090F88">
        <w:rPr>
          <w:rFonts w:ascii="Arial Narrow" w:hAnsi="Arial Narrow" w:cs="Arial"/>
          <w:b/>
          <w:color w:val="C00000"/>
          <w:sz w:val="22"/>
          <w:szCs w:val="22"/>
        </w:rPr>
        <w:t xml:space="preserve">Facebook, Instagram, Twitter und </w:t>
      </w:r>
      <w:proofErr w:type="spellStart"/>
      <w:r w:rsidR="00090F88" w:rsidRPr="00090F88">
        <w:rPr>
          <w:rFonts w:ascii="Arial Narrow" w:hAnsi="Arial Narrow" w:cs="Arial"/>
          <w:b/>
          <w:color w:val="C00000"/>
          <w:sz w:val="22"/>
          <w:szCs w:val="22"/>
        </w:rPr>
        <w:t>Youtube</w:t>
      </w:r>
      <w:proofErr w:type="spellEnd"/>
      <w:r w:rsidR="00090F88" w:rsidRPr="00090F88">
        <w:rPr>
          <w:rFonts w:ascii="Arial Narrow" w:hAnsi="Arial Narrow" w:cs="Arial"/>
          <w:b/>
          <w:color w:val="C00000"/>
          <w:sz w:val="22"/>
          <w:szCs w:val="22"/>
        </w:rPr>
        <w:t>)</w:t>
      </w:r>
      <w:r w:rsidR="00090F88" w:rsidRPr="00090F88">
        <w:rPr>
          <w:rFonts w:ascii="Arial Narrow" w:hAnsi="Arial Narrow" w:cs="Arial"/>
          <w:b/>
          <w:bCs/>
          <w:color w:val="C00000"/>
          <w:sz w:val="22"/>
          <w:szCs w:val="22"/>
        </w:rPr>
        <w:t xml:space="preserve"> der Universität Paderborn </w:t>
      </w:r>
    </w:p>
    <w:p w:rsidR="00090F88" w:rsidRDefault="00090F88"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sz w:val="18"/>
          <w:szCs w:val="18"/>
        </w:rPr>
      </w:pPr>
      <w:r w:rsidRPr="00090F88">
        <w:rPr>
          <w:rFonts w:ascii="Arial Narrow" w:eastAsia="Calibri" w:hAnsi="Arial Narrow" w:cs="Arial"/>
          <w:b/>
          <w:sz w:val="18"/>
          <w:szCs w:val="18"/>
        </w:rPr>
        <w:t>Anmerkung</w:t>
      </w:r>
      <w:r w:rsidRPr="00090F88">
        <w:rPr>
          <w:rFonts w:ascii="Arial Narrow" w:eastAsia="Calibri" w:hAnsi="Arial Narrow" w:cs="Arial"/>
          <w:sz w:val="18"/>
          <w:szCs w:val="18"/>
        </w:rPr>
        <w:t xml:space="preserve">: </w:t>
      </w:r>
      <w:r w:rsidRPr="00090F88">
        <w:rPr>
          <w:rFonts w:ascii="Arial Narrow" w:hAnsi="Arial Narrow" w:cs="Arial"/>
          <w:sz w:val="18"/>
          <w:szCs w:val="18"/>
        </w:rPr>
        <w:t xml:space="preserve">Nicht einschlägige Verarbeitungsschritte bitte streichen oder weitere </w:t>
      </w:r>
      <w:r w:rsidRPr="00090F88">
        <w:rPr>
          <w:rFonts w:ascii="Arial Narrow" w:hAnsi="Arial Narrow" w:cs="Arial"/>
          <w:sz w:val="18"/>
          <w:szCs w:val="18"/>
          <w:u w:val="single"/>
        </w:rPr>
        <w:t>erforderliche</w:t>
      </w:r>
      <w:r w:rsidRPr="00090F88">
        <w:rPr>
          <w:rFonts w:ascii="Arial Narrow" w:hAnsi="Arial Narrow" w:cs="Arial"/>
          <w:sz w:val="18"/>
          <w:szCs w:val="18"/>
        </w:rPr>
        <w:t xml:space="preserve"> Daten ergänzen</w:t>
      </w:r>
      <w:r w:rsidR="008D6703">
        <w:rPr>
          <w:rFonts w:ascii="Arial Narrow" w:hAnsi="Arial Narrow" w:cs="Arial"/>
          <w:sz w:val="18"/>
          <w:szCs w:val="18"/>
        </w:rPr>
        <w:t>:</w:t>
      </w:r>
    </w:p>
    <w:p w:rsidR="008D6703" w:rsidRPr="00090F88" w:rsidRDefault="008D6703" w:rsidP="00090F88">
      <w:pPr>
        <w:pStyle w:val="Listenabsatz"/>
        <w:pBdr>
          <w:top w:val="single" w:sz="8" w:space="1" w:color="auto"/>
          <w:left w:val="single" w:sz="8" w:space="4" w:color="auto"/>
          <w:bottom w:val="single" w:sz="8" w:space="1" w:color="auto"/>
          <w:right w:val="single" w:sz="8" w:space="4" w:color="auto"/>
        </w:pBdr>
        <w:shd w:val="clear" w:color="auto" w:fill="FFC000" w:themeFill="accent4"/>
        <w:spacing w:before="120" w:after="120" w:line="240" w:lineRule="auto"/>
        <w:ind w:left="1080"/>
        <w:jc w:val="both"/>
        <w:rPr>
          <w:rFonts w:ascii="Arial Narrow" w:hAnsi="Arial Narrow" w:cs="Arial"/>
          <w:b/>
        </w:rPr>
      </w:pPr>
      <w:r w:rsidRPr="00232B3A">
        <w:rPr>
          <w:rFonts w:ascii="Arial Narrow" w:eastAsia="Calibri" w:hAnsi="Arial Narrow" w:cs="Arial"/>
          <w:sz w:val="18"/>
          <w:szCs w:val="18"/>
        </w:rPr>
        <w:t>Die Auswahloptionen müssen mit den Beschreibungen zu den Aufnahmen in den Datenschutzinformationen übereinstimmen.</w:t>
      </w:r>
    </w:p>
    <w:p w:rsidR="008D6703" w:rsidRDefault="008D6703" w:rsidP="008D6703">
      <w:pPr>
        <w:pStyle w:val="UPBDSFlieext"/>
      </w:pPr>
    </w:p>
    <w:p w:rsidR="00090F88" w:rsidRDefault="00090F88" w:rsidP="008D6703">
      <w:pPr>
        <w:pStyle w:val="UPBDSFlieext"/>
      </w:pPr>
      <w:r w:rsidRPr="004B61D6">
        <w:t xml:space="preserve">Mit meiner Unterschrift </w:t>
      </w:r>
      <w:r>
        <w:t>bestätige ich,</w:t>
      </w:r>
    </w:p>
    <w:p w:rsidR="000F3BCD" w:rsidRPr="004B61D6" w:rsidRDefault="000F3BCD" w:rsidP="008D6703">
      <w:pPr>
        <w:pStyle w:val="UPBDSFlieext"/>
      </w:pPr>
    </w:p>
    <w:p w:rsidR="00090F88" w:rsidRPr="000F418A" w:rsidRDefault="00090F88" w:rsidP="008D6703">
      <w:pPr>
        <w:pStyle w:val="UPBDSFlieext"/>
        <w:numPr>
          <w:ilvl w:val="0"/>
          <w:numId w:val="7"/>
        </w:numPr>
      </w:pPr>
      <w:r w:rsidRPr="002351E5">
        <w:t xml:space="preserve">die </w:t>
      </w:r>
      <w:r w:rsidRPr="000F418A">
        <w:t xml:space="preserve">Richtigkeit und Vollständigkeit meiner im Rahmen der Bewerbung bzw. der Antragstellung für </w:t>
      </w:r>
      <w:r>
        <w:t>einen</w:t>
      </w:r>
      <w:r w:rsidRPr="000F418A">
        <w:t xml:space="preserve"> </w:t>
      </w:r>
      <w:r w:rsidRPr="000F418A">
        <w:rPr>
          <w:b/>
          <w:color w:val="C00000"/>
        </w:rPr>
        <w:t>[Name]</w:t>
      </w:r>
      <w:r w:rsidRPr="00B72C4C">
        <w:t>-</w:t>
      </w:r>
      <w:r w:rsidRPr="000F418A">
        <w:t xml:space="preserve">Preis gemachten Angaben sowie die Echtheit </w:t>
      </w:r>
      <w:r>
        <w:t xml:space="preserve">aller </w:t>
      </w:r>
      <w:r w:rsidRPr="000F418A">
        <w:t>digitalen und in Papierform übermittelten Daten. Mir ist bekannt, dass bei falschen Angaben die Förderung widerrufen werden kann und ggf. bereits erhaltene Mittel zurückzuzahlen sind;</w:t>
      </w:r>
    </w:p>
    <w:p w:rsidR="00090F88" w:rsidRPr="000F418A" w:rsidRDefault="00090F88" w:rsidP="008D6703">
      <w:pPr>
        <w:pStyle w:val="UPBDSFlieext"/>
        <w:numPr>
          <w:ilvl w:val="0"/>
          <w:numId w:val="7"/>
        </w:numPr>
      </w:pPr>
      <w:r w:rsidRPr="000F418A">
        <w:rPr>
          <w:rFonts w:eastAsia="MS Gothic"/>
        </w:rPr>
        <w:t xml:space="preserve">dass ich </w:t>
      </w:r>
      <w:r w:rsidRPr="000F418A">
        <w:t xml:space="preserve">das Informationsblatt zur Verarbeitung meiner personenbezogenen Daten gemäß Art. 13 DS-GVO im Rahmen der Vergabe von </w:t>
      </w:r>
      <w:r w:rsidRPr="000F418A">
        <w:rPr>
          <w:b/>
          <w:color w:val="C00000"/>
        </w:rPr>
        <w:t>[Name]</w:t>
      </w:r>
      <w:r w:rsidRPr="00B72C4C">
        <w:t>-</w:t>
      </w:r>
      <w:r w:rsidRPr="000F418A">
        <w:t>Preisen erhalten und zur Kenntnis genommen habe;</w:t>
      </w:r>
    </w:p>
    <w:p w:rsidR="00090F88" w:rsidRPr="000F418A" w:rsidRDefault="00090F88" w:rsidP="008D6703">
      <w:pPr>
        <w:pStyle w:val="UPBDSFlieext"/>
        <w:numPr>
          <w:ilvl w:val="0"/>
          <w:numId w:val="7"/>
        </w:numPr>
      </w:pPr>
      <w:r w:rsidRPr="000F418A">
        <w:t xml:space="preserve">dass ich die Richtlinien für die Vergabe von </w:t>
      </w:r>
      <w:r w:rsidRPr="000F418A">
        <w:rPr>
          <w:b/>
          <w:color w:val="C00000"/>
        </w:rPr>
        <w:t>[Name]</w:t>
      </w:r>
      <w:r w:rsidRPr="00B72C4C">
        <w:t>-</w:t>
      </w:r>
      <w:r w:rsidRPr="000F418A">
        <w:t xml:space="preserve">Preisen </w:t>
      </w:r>
      <w:r w:rsidRPr="000F418A">
        <w:br/>
      </w:r>
      <w:r w:rsidRPr="000F418A">
        <w:rPr>
          <w:b/>
          <w:color w:val="C00000"/>
        </w:rPr>
        <w:t>[(Stand: …)]</w:t>
      </w:r>
      <w:r w:rsidRPr="000F418A">
        <w:rPr>
          <w:color w:val="C00000"/>
        </w:rPr>
        <w:t xml:space="preserve"> </w:t>
      </w:r>
      <w:r w:rsidRPr="00C05BD0">
        <w:rPr>
          <w:b/>
          <w:color w:val="C00000"/>
        </w:rPr>
        <w:t>[</w:t>
      </w:r>
      <w:r w:rsidRPr="000F418A">
        <w:rPr>
          <w:b/>
          <w:color w:val="C00000"/>
        </w:rPr>
        <w:t>der</w:t>
      </w:r>
      <w:r w:rsidRPr="000F418A">
        <w:t xml:space="preserve"> </w:t>
      </w:r>
      <w:r w:rsidRPr="000F418A">
        <w:rPr>
          <w:b/>
          <w:color w:val="C00000"/>
        </w:rPr>
        <w:t>Universität Paderborn/des</w:t>
      </w:r>
      <w:r>
        <w:rPr>
          <w:b/>
          <w:color w:val="C00000"/>
        </w:rPr>
        <w:t>*der</w:t>
      </w:r>
      <w:r w:rsidRPr="000F418A">
        <w:rPr>
          <w:b/>
          <w:color w:val="C00000"/>
        </w:rPr>
        <w:t xml:space="preserve"> </w:t>
      </w:r>
      <w:r>
        <w:rPr>
          <w:b/>
          <w:color w:val="C00000"/>
        </w:rPr>
        <w:t>Förder</w:t>
      </w:r>
      <w:r w:rsidRPr="000F418A">
        <w:rPr>
          <w:b/>
          <w:color w:val="C00000"/>
        </w:rPr>
        <w:t>mittelgeber</w:t>
      </w:r>
      <w:r>
        <w:rPr>
          <w:b/>
          <w:color w:val="C00000"/>
        </w:rPr>
        <w:t>*in</w:t>
      </w:r>
      <w:r w:rsidR="008D6703">
        <w:rPr>
          <w:b/>
          <w:color w:val="C00000"/>
        </w:rPr>
        <w:t xml:space="preserve"> [bitte angeben]</w:t>
      </w:r>
      <w:r w:rsidRPr="000F418A">
        <w:rPr>
          <w:b/>
          <w:color w:val="C00000"/>
        </w:rPr>
        <w:t>]</w:t>
      </w:r>
      <w:r w:rsidRPr="000F418A">
        <w:rPr>
          <w:color w:val="C00000"/>
        </w:rPr>
        <w:t xml:space="preserve"> </w:t>
      </w:r>
      <w:r w:rsidRPr="000F418A">
        <w:t>gelesen habe und akzeptiere.</w:t>
      </w:r>
    </w:p>
    <w:p w:rsidR="008D6703" w:rsidRDefault="008D6703" w:rsidP="008D6703">
      <w:pPr>
        <w:pStyle w:val="UPBDSFlieext"/>
        <w:rPr>
          <w:color w:val="000000" w:themeColor="text1"/>
        </w:rPr>
      </w:pPr>
    </w:p>
    <w:p w:rsidR="00090F88" w:rsidRDefault="00090F88" w:rsidP="009B541C">
      <w:pPr>
        <w:pStyle w:val="UPBDSFlieext"/>
      </w:pPr>
      <w:r w:rsidRPr="000F418A">
        <w:rPr>
          <w:color w:val="000000" w:themeColor="text1"/>
        </w:rPr>
        <w:lastRenderedPageBreak/>
        <w:t>Die Einwilligung in die o. g. Verarbeitungsphasen ist freiwillig.</w:t>
      </w:r>
      <w:r w:rsidRPr="000F418A">
        <w:t xml:space="preserve"> Ihre Einwilligungserklärung können Sie jederzeit ohne Angabe von Gründen ganz oder teilweise widerrufen. Durch den Widerruf wird die Rechtmäßigkeit der aufgrund der</w:t>
      </w:r>
      <w:r w:rsidRPr="009A20B3">
        <w:t xml:space="preserve"> Einwilligung bis zum Widerruf erfolgten Verarbeitung nicht berührt (Art. 7 Abs. 3 DS-GVO). Dies hat zur Folge, dass die Datenverarbeitung, die auf dieser Einwilligung beruht, für die Zukunft nicht mehr </w:t>
      </w:r>
      <w:r>
        <w:t>fortgeführt und Ihre personenbezogenen Daten gelöscht werden müssen</w:t>
      </w:r>
      <w:r w:rsidRPr="009A20B3">
        <w:t xml:space="preserve">, es sei denn, es besteht auch eine andere Rechtsgrundlage für die Verarbeitung (Art. 17 Abs. 1 </w:t>
      </w:r>
      <w:proofErr w:type="spellStart"/>
      <w:r w:rsidRPr="009A20B3">
        <w:t>lit</w:t>
      </w:r>
      <w:proofErr w:type="spellEnd"/>
      <w:r w:rsidRPr="009A20B3">
        <w:t>. b) DS-GVO). Möchten Sie Ihre Einwilligung</w:t>
      </w:r>
      <w:r>
        <w:t>serklärung</w:t>
      </w:r>
      <w:r w:rsidRPr="009A20B3">
        <w:t xml:space="preserve"> ganz oder teilweise widerrufen, wenden Sie sich bitte an die Kontaktperson der Ausschreibung oder schreiben Sie unter Angabe des Betreffs eine E-Mail an</w:t>
      </w:r>
      <w:r w:rsidR="009B541C">
        <w:t>:</w:t>
      </w:r>
      <w:r w:rsidRPr="009A20B3">
        <w:t xml:space="preserve"> </w:t>
      </w:r>
      <w:hyperlink r:id="rId19" w:history="1">
        <w:r w:rsidRPr="00090F88">
          <w:rPr>
            <w:rStyle w:val="Hyperlink"/>
            <w:rFonts w:cs="Arial"/>
          </w:rPr>
          <w:t>datenschutz@uni-paderborn.de</w:t>
        </w:r>
      </w:hyperlink>
      <w:r>
        <w:t xml:space="preserve"> </w:t>
      </w:r>
    </w:p>
    <w:p w:rsidR="00090F88" w:rsidRPr="009A20B3" w:rsidRDefault="00090F88" w:rsidP="009B541C">
      <w:pPr>
        <w:pStyle w:val="UPBDSFlieext"/>
        <w:spacing w:before="120" w:after="120" w:line="240" w:lineRule="auto"/>
        <w:rPr>
          <w:b/>
        </w:rPr>
      </w:pPr>
      <w:r w:rsidRPr="009A20B3">
        <w:rPr>
          <w:b/>
        </w:rPr>
        <w:t xml:space="preserve">Bitte beachten Sie: </w:t>
      </w:r>
    </w:p>
    <w:p w:rsidR="00090F88" w:rsidRPr="000F418A" w:rsidRDefault="00090F88" w:rsidP="009B541C">
      <w:pPr>
        <w:pStyle w:val="UPBDSFlieext"/>
        <w:rPr>
          <w:color w:val="000000" w:themeColor="text1"/>
        </w:rPr>
      </w:pPr>
      <w:r w:rsidRPr="000F418A">
        <w:rPr>
          <w:color w:val="000000" w:themeColor="text1"/>
        </w:rPr>
        <w:t>Ohne Bestätigung der Richtigkeit und Vollständigkeit sowie ohne Einwilligung</w:t>
      </w:r>
      <w:r>
        <w:rPr>
          <w:color w:val="000000" w:themeColor="text1"/>
        </w:rPr>
        <w:t>serklärung</w:t>
      </w:r>
      <w:r w:rsidRPr="000F418A">
        <w:rPr>
          <w:color w:val="000000" w:themeColor="text1"/>
        </w:rPr>
        <w:t xml:space="preserve"> in die </w:t>
      </w:r>
      <w:r>
        <w:rPr>
          <w:color w:val="000000" w:themeColor="text1"/>
        </w:rPr>
        <w:t>Verarbeitung Ihrer personenbezogenen Daten i</w:t>
      </w:r>
      <w:r w:rsidRPr="000F418A">
        <w:rPr>
          <w:color w:val="000000" w:themeColor="text1"/>
        </w:rPr>
        <w:t xml:space="preserve">st keine Teilnahme am Vergabeverfahren für einen </w:t>
      </w:r>
      <w:r w:rsidRPr="000F418A">
        <w:rPr>
          <w:b/>
          <w:color w:val="C00000"/>
        </w:rPr>
        <w:t>[Name]</w:t>
      </w:r>
      <w:r w:rsidRPr="00A07253">
        <w:t>-</w:t>
      </w:r>
      <w:r w:rsidRPr="000F418A">
        <w:t xml:space="preserve">Preis </w:t>
      </w:r>
      <w:r w:rsidRPr="000F418A">
        <w:rPr>
          <w:color w:val="000000" w:themeColor="text1"/>
        </w:rPr>
        <w:t xml:space="preserve">möglich. </w:t>
      </w:r>
    </w:p>
    <w:p w:rsidR="00090F88" w:rsidRPr="000F418A" w:rsidRDefault="00090F88" w:rsidP="009B541C">
      <w:pPr>
        <w:pStyle w:val="UPBDSFlieext"/>
        <w:rPr>
          <w:color w:val="000000" w:themeColor="text1"/>
        </w:rPr>
      </w:pPr>
      <w:r w:rsidRPr="000F418A">
        <w:t>Im Fall eines Widerrufs Ihrer Einwilligung</w:t>
      </w:r>
      <w:r>
        <w:t>serklärung</w:t>
      </w:r>
      <w:r w:rsidRPr="000F418A">
        <w:t xml:space="preserve"> in Bezug auf die </w:t>
      </w:r>
      <w:r>
        <w:t>V</w:t>
      </w:r>
      <w:r w:rsidRPr="000F418A">
        <w:t xml:space="preserve">erarbeitung Ihrer personenbezogenen Daten im Rahmen des Bewerbungsverfahrens bzw. der Antragstellung </w:t>
      </w:r>
      <w:r w:rsidRPr="000F418A">
        <w:rPr>
          <w:color w:val="000000" w:themeColor="text1"/>
        </w:rPr>
        <w:t xml:space="preserve">für einen </w:t>
      </w:r>
      <w:r w:rsidRPr="000F418A">
        <w:rPr>
          <w:b/>
          <w:color w:val="C00000"/>
        </w:rPr>
        <w:t>[Name]</w:t>
      </w:r>
      <w:r w:rsidRPr="00A07253">
        <w:t>-</w:t>
      </w:r>
      <w:r w:rsidRPr="000F418A">
        <w:t xml:space="preserve">Preis können Sie nicht mehr am Vergabeverfahren teilnehmen. </w:t>
      </w:r>
      <w:r w:rsidRPr="004F7015">
        <w:t>Im Fall eines Widerrufs Ihrer Einwilligung</w:t>
      </w:r>
      <w:r>
        <w:t>serklärung</w:t>
      </w:r>
      <w:r w:rsidRPr="004F7015">
        <w:t xml:space="preserve"> in Bezug auf </w:t>
      </w:r>
      <w:r>
        <w:t>eine</w:t>
      </w:r>
      <w:r w:rsidRPr="004F7015">
        <w:t xml:space="preserve"> </w:t>
      </w:r>
      <w:r>
        <w:t xml:space="preserve">Übermittlung </w:t>
      </w:r>
      <w:r w:rsidRPr="004F7015">
        <w:t xml:space="preserve">Ihrer personenbezogenen Daten </w:t>
      </w:r>
      <w:r>
        <w:t>an den*die Fördergeber*in, ist die weitere Teilnahme am Vergabeverfahren abhängig von den konkreten Vergabekriterien im Einzelfall. Im Fall eines</w:t>
      </w:r>
      <w:r w:rsidRPr="004F7015">
        <w:t xml:space="preserve"> Widerruf</w:t>
      </w:r>
      <w:r>
        <w:t>s</w:t>
      </w:r>
      <w:r w:rsidRPr="004F7015">
        <w:t xml:space="preserve"> Ihrer Einwilligung</w:t>
      </w:r>
      <w:r>
        <w:t>serklärung</w:t>
      </w:r>
      <w:r w:rsidRPr="004F7015">
        <w:t xml:space="preserve"> </w:t>
      </w:r>
      <w:r>
        <w:t>für Aufnahmen und/oder</w:t>
      </w:r>
      <w:r w:rsidRPr="004F7015">
        <w:t xml:space="preserve"> Veröffentlichung</w:t>
      </w:r>
      <w:r>
        <w:t>en</w:t>
      </w:r>
      <w:r w:rsidRPr="004F7015">
        <w:t xml:space="preserve"> </w:t>
      </w:r>
      <w:r>
        <w:t>(</w:t>
      </w:r>
      <w:r w:rsidRPr="004F7015">
        <w:t>von Daten zu</w:t>
      </w:r>
      <w:r>
        <w:t>)</w:t>
      </w:r>
      <w:r w:rsidRPr="004F7015">
        <w:t xml:space="preserve"> Ihrer Person ist im Fall einer Auszeichnung keine </w:t>
      </w:r>
      <w:r>
        <w:t xml:space="preserve">aktive </w:t>
      </w:r>
      <w:r w:rsidRPr="004F7015">
        <w:rPr>
          <w:color w:val="000000" w:themeColor="text1"/>
        </w:rPr>
        <w:t xml:space="preserve">Teilnahme an der </w:t>
      </w:r>
      <w:r>
        <w:rPr>
          <w:color w:val="000000" w:themeColor="text1"/>
        </w:rPr>
        <w:t>Preis</w:t>
      </w:r>
      <w:r w:rsidRPr="004F7015">
        <w:rPr>
          <w:color w:val="000000" w:themeColor="text1"/>
        </w:rPr>
        <w:t xml:space="preserve">verleihung </w:t>
      </w:r>
      <w:r>
        <w:rPr>
          <w:color w:val="000000" w:themeColor="text1"/>
        </w:rPr>
        <w:t xml:space="preserve">(als Preisträger*in) </w:t>
      </w:r>
      <w:r w:rsidRPr="004F7015">
        <w:rPr>
          <w:color w:val="000000" w:themeColor="text1"/>
        </w:rPr>
        <w:t>möglich</w:t>
      </w:r>
      <w:r>
        <w:rPr>
          <w:color w:val="000000" w:themeColor="text1"/>
        </w:rPr>
        <w:t>.</w:t>
      </w:r>
    </w:p>
    <w:p w:rsidR="00090F88" w:rsidRPr="00FE7771" w:rsidRDefault="00090F88" w:rsidP="009B541C">
      <w:pPr>
        <w:spacing w:before="120" w:after="120"/>
        <w:rPr>
          <w:rFonts w:ascii="Arial" w:eastAsia="Times New Roman" w:hAnsi="Arial" w:cs="Arial"/>
          <w:b/>
          <w:lang w:eastAsia="de-DE"/>
        </w:rPr>
      </w:pPr>
      <w:r w:rsidRPr="00090F88">
        <w:rPr>
          <w:rStyle w:val="UPBDSberschrift-ohneAufzhlungZchn"/>
        </w:rPr>
        <w:t>Das müssen Sie noch wissen, wenn Ihre personenbezogenen Daten im Internet zugänglich gemacht werden:</w:t>
      </w:r>
      <w:r w:rsidRPr="00B53289">
        <w:rPr>
          <w:rFonts w:ascii="Arial" w:eastAsia="Times New Roman" w:hAnsi="Arial" w:cs="Arial"/>
          <w:b/>
          <w:shd w:val="clear" w:color="auto" w:fill="FFFFFF" w:themeFill="background1"/>
          <w:lang w:eastAsia="de-DE"/>
        </w:rPr>
        <w:t xml:space="preserve"> </w:t>
      </w:r>
      <w:r w:rsidRPr="00090F88">
        <w:rPr>
          <w:rFonts w:ascii="Arial Narrow" w:eastAsia="Times New Roman" w:hAnsi="Arial Narrow" w:cs="Arial"/>
          <w:b/>
          <w:sz w:val="18"/>
          <w:szCs w:val="18"/>
          <w:bdr w:val="single" w:sz="8" w:space="0" w:color="auto"/>
          <w:shd w:val="clear" w:color="auto" w:fill="FFC000" w:themeFill="accent4"/>
          <w:lang w:eastAsia="de-DE"/>
        </w:rPr>
        <w:t xml:space="preserve">Anmerkung: </w:t>
      </w:r>
      <w:r w:rsidRPr="00090F88">
        <w:rPr>
          <w:rFonts w:ascii="Arial Narrow" w:eastAsia="Times New Roman" w:hAnsi="Arial Narrow" w:cs="Arial"/>
          <w:sz w:val="18"/>
          <w:szCs w:val="18"/>
          <w:bdr w:val="single" w:sz="8" w:space="0" w:color="auto"/>
          <w:shd w:val="clear" w:color="auto" w:fill="FFC000" w:themeFill="accent4"/>
          <w:lang w:eastAsia="de-DE"/>
        </w:rPr>
        <w:t>Bitte streichen, wenn nicht einschlägig</w:t>
      </w:r>
      <w:r w:rsidR="00790D34">
        <w:rPr>
          <w:rFonts w:ascii="Arial Narrow" w:eastAsia="Times New Roman" w:hAnsi="Arial Narrow" w:cs="Arial"/>
          <w:sz w:val="18"/>
          <w:szCs w:val="18"/>
          <w:bdr w:val="single" w:sz="8" w:space="0" w:color="auto"/>
          <w:shd w:val="clear" w:color="auto" w:fill="FFC000" w:themeFill="accent4"/>
          <w:lang w:eastAsia="de-DE"/>
        </w:rPr>
        <w:t>.</w:t>
      </w:r>
    </w:p>
    <w:p w:rsidR="00090F88" w:rsidRPr="000F418A" w:rsidRDefault="00090F88" w:rsidP="009B541C">
      <w:pPr>
        <w:pStyle w:val="UPBDSFlieext"/>
        <w:rPr>
          <w:lang w:eastAsia="de-DE"/>
        </w:rPr>
      </w:pPr>
      <w:r>
        <w:t xml:space="preserve">Die Universität Paderborn macht </w:t>
      </w:r>
      <w:r w:rsidRPr="00DD3E13">
        <w:rPr>
          <w:lang w:eastAsia="de-DE"/>
        </w:rPr>
        <w:t xml:space="preserve">darauf </w:t>
      </w:r>
      <w:r>
        <w:rPr>
          <w:lang w:eastAsia="de-DE"/>
        </w:rPr>
        <w:t>aufmerksam</w:t>
      </w:r>
      <w:r w:rsidRPr="00DD3E13">
        <w:rPr>
          <w:lang w:eastAsia="de-DE"/>
        </w:rPr>
        <w:t xml:space="preserve">, dass bei jeder Veröffentlichung personenbezogener Daten im Internet weltweit von jedermann auf die personenbezogenen Daten </w:t>
      </w:r>
      <w:r>
        <w:rPr>
          <w:lang w:eastAsia="de-DE"/>
        </w:rPr>
        <w:t xml:space="preserve">– </w:t>
      </w:r>
      <w:r w:rsidRPr="00DD3E13">
        <w:rPr>
          <w:lang w:eastAsia="de-DE"/>
        </w:rPr>
        <w:t>auch mit Hilfe von Suchmaschinen (</w:t>
      </w:r>
      <w:r>
        <w:rPr>
          <w:lang w:eastAsia="de-DE"/>
        </w:rPr>
        <w:t>bspw.</w:t>
      </w:r>
      <w:r w:rsidRPr="00DD3E13">
        <w:rPr>
          <w:lang w:eastAsia="de-DE"/>
        </w:rPr>
        <w:t xml:space="preserve"> Google)</w:t>
      </w:r>
      <w:r>
        <w:rPr>
          <w:lang w:eastAsia="de-DE"/>
        </w:rPr>
        <w:t xml:space="preserve"> – </w:t>
      </w:r>
      <w:r w:rsidRPr="00DD3E13">
        <w:rPr>
          <w:lang w:eastAsia="de-DE"/>
        </w:rPr>
        <w:t>zugegriffen werden kann. Auf diese Weise können Persönlichkeitsprofile erstellt werden, indem diese Daten mit weiteren im Internet über Sie verfügbaren Daten verknüpft werden. Ebenso können die Daten von Dritten auf diese Weise zu anderen Zwecken genutzt werden</w:t>
      </w:r>
      <w:r>
        <w:t xml:space="preserve">, ohne dass die Universität Paderborn darauf Einfluss hat. </w:t>
      </w:r>
      <w:r w:rsidRPr="00DD3E13">
        <w:rPr>
          <w:lang w:eastAsia="de-DE"/>
        </w:rPr>
        <w:t xml:space="preserve">Archivfunktionen von Suchmaschinen (siehe </w:t>
      </w:r>
      <w:r>
        <w:rPr>
          <w:lang w:eastAsia="de-DE"/>
        </w:rPr>
        <w:t>bspw.</w:t>
      </w:r>
      <w:r w:rsidRPr="00DD3E13">
        <w:rPr>
          <w:lang w:eastAsia="de-DE"/>
        </w:rPr>
        <w:t xml:space="preserve"> www.archive.org) ermöglichen gegebenenfalls auch dann noch einen Zugriff auf die Daten, wenn sie aus den oben genannten Internet-Angeboten der </w:t>
      </w:r>
      <w:r>
        <w:rPr>
          <w:lang w:eastAsia="de-DE"/>
        </w:rPr>
        <w:t>Universität Paderborn</w:t>
      </w:r>
      <w:r w:rsidRPr="00DD3E13">
        <w:rPr>
          <w:lang w:eastAsia="de-DE"/>
        </w:rPr>
        <w:t xml:space="preserve"> bereits entfernt oder geändert wurden</w:t>
      </w:r>
      <w:r>
        <w:rPr>
          <w:lang w:eastAsia="de-DE"/>
        </w:rPr>
        <w:t xml:space="preserve">. </w:t>
      </w:r>
      <w:r w:rsidRPr="00746607">
        <w:rPr>
          <w:rFonts w:eastAsia="Times New Roman"/>
          <w:lang w:eastAsia="de-DE"/>
        </w:rPr>
        <w:t>Mit der Ver</w:t>
      </w:r>
      <w:r>
        <w:rPr>
          <w:rFonts w:eastAsia="Times New Roman"/>
          <w:lang w:eastAsia="de-DE"/>
        </w:rPr>
        <w:t>öffentlichung</w:t>
      </w:r>
      <w:r w:rsidRPr="00746607">
        <w:rPr>
          <w:rFonts w:eastAsia="Times New Roman"/>
          <w:lang w:eastAsia="de-DE"/>
        </w:rPr>
        <w:t xml:space="preserve"> </w:t>
      </w:r>
      <w:r>
        <w:rPr>
          <w:rFonts w:eastAsia="Times New Roman"/>
          <w:lang w:eastAsia="de-DE"/>
        </w:rPr>
        <w:t xml:space="preserve">Ihrer personenbezogenen Daten innerhalb des Internets können auch </w:t>
      </w:r>
      <w:r w:rsidRPr="00285446">
        <w:rPr>
          <w:rFonts w:eastAsia="Times New Roman"/>
          <w:lang w:eastAsia="de-DE"/>
        </w:rPr>
        <w:t xml:space="preserve">Daten in Länder außerhalb der EU übertragen und dort ggf. für nicht bekannte Zwecke gespeichert und genutzt werden. </w:t>
      </w:r>
      <w:r w:rsidRPr="00285446">
        <w:rPr>
          <w:rStyle w:val="Hervorhebung"/>
          <w:rFonts w:cs="Arial"/>
          <w:i w:val="0"/>
        </w:rPr>
        <w:t>Es kann sein, dass in dem Empfängerland die Datenschutzgesetze oder -regelungen oder deren Anwendung ein schlechteres Schutzniveau haben als in der EU und Sie dort nicht Ihre Rechte geltend machen können.</w:t>
      </w:r>
      <w:r w:rsidRPr="000F418A">
        <w:rPr>
          <w:lang w:eastAsia="de-DE"/>
        </w:rPr>
        <w:t xml:space="preserve"> </w:t>
      </w:r>
    </w:p>
    <w:p w:rsidR="00090F88" w:rsidRPr="000F418A" w:rsidRDefault="00090F88" w:rsidP="00090F88">
      <w:pPr>
        <w:pStyle w:val="UPBDSFlieext"/>
      </w:pPr>
    </w:p>
    <w:p w:rsidR="00090F88" w:rsidRPr="00285446" w:rsidRDefault="00090F88" w:rsidP="00285446">
      <w:pPr>
        <w:pStyle w:val="UPBDSFlieext"/>
      </w:pPr>
      <w:r w:rsidRPr="00285446">
        <w:t>Ort, Datum, Unterschrift Antragsteller*in/Preisbewerber*in</w:t>
      </w:r>
      <w:r w:rsidR="009B541C">
        <w:t>:</w:t>
      </w:r>
      <w:r w:rsidRPr="00285446">
        <w:t xml:space="preserve"> __________________________</w:t>
      </w:r>
    </w:p>
    <w:p w:rsidR="00AE2829" w:rsidRPr="00AE2829" w:rsidRDefault="00AE2829" w:rsidP="00090F88">
      <w:pPr>
        <w:pStyle w:val="UPBDSFlieext"/>
      </w:pPr>
    </w:p>
    <w:sectPr w:rsidR="00AE2829" w:rsidRPr="00AE2829" w:rsidSect="00090F88">
      <w:pgSz w:w="11900" w:h="16840" w:code="9"/>
      <w:pgMar w:top="1701" w:right="1418" w:bottom="1701" w:left="1418" w:header="0" w:footer="856"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B50" w:rsidRDefault="009E3B50" w:rsidP="00327F46">
      <w:r>
        <w:separator/>
      </w:r>
    </w:p>
  </w:endnote>
  <w:endnote w:type="continuationSeparator" w:id="0">
    <w:p w:rsidR="009E3B50" w:rsidRDefault="009E3B50" w:rsidP="00327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Textkörper CS)">
    <w:altName w:val="Times New Roman"/>
    <w:charset w:val="00"/>
    <w:family w:val="roman"/>
    <w:pitch w:val="variable"/>
    <w:sig w:usb0="E0002AE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2034647326"/>
      <w:docPartObj>
        <w:docPartGallery w:val="Page Numbers (Bottom of Page)"/>
        <w:docPartUnique/>
      </w:docPartObj>
    </w:sdtPr>
    <w:sdtEndPr>
      <w:rPr>
        <w:rStyle w:val="Seitenzahl"/>
      </w:rPr>
    </w:sdtEndPr>
    <w:sdtContent>
      <w:p w:rsidR="00A65193" w:rsidRDefault="00A65193" w:rsidP="009C52C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1496709871"/>
      <w:docPartObj>
        <w:docPartGallery w:val="Page Numbers (Bottom of Page)"/>
        <w:docPartUnique/>
      </w:docPartObj>
    </w:sdtPr>
    <w:sdtEndPr>
      <w:rPr>
        <w:rStyle w:val="Seitenzahl"/>
      </w:rPr>
    </w:sdtEndPr>
    <w:sdtContent>
      <w:p w:rsidR="00A65193" w:rsidRDefault="00A65193" w:rsidP="00A65193">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A65193" w:rsidRDefault="00A65193" w:rsidP="00A65193">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Fonts w:ascii="Arial Narrow" w:hAnsi="Arial Narrow"/>
      </w:rPr>
      <w:id w:val="1090500434"/>
      <w:docPartObj>
        <w:docPartGallery w:val="Page Numbers (Bottom of Page)"/>
        <w:docPartUnique/>
      </w:docPartObj>
    </w:sdtPr>
    <w:sdtEndPr>
      <w:rPr>
        <w:rStyle w:val="Seitenzahl"/>
      </w:rPr>
    </w:sdtEndPr>
    <w:sdtContent>
      <w:p w:rsidR="00A65193" w:rsidRPr="00A65193" w:rsidRDefault="00A65193" w:rsidP="00A65193">
        <w:pPr>
          <w:pStyle w:val="Fuzeile"/>
          <w:framePr w:wrap="none" w:vAnchor="text" w:hAnchor="page" w:x="11081" w:y="70"/>
          <w:rPr>
            <w:rStyle w:val="Seitenzahl"/>
            <w:rFonts w:ascii="Arial Narrow" w:hAnsi="Arial Narrow"/>
          </w:rPr>
        </w:pPr>
        <w:r w:rsidRPr="00A65193">
          <w:rPr>
            <w:rStyle w:val="Seitenzahl"/>
            <w:rFonts w:ascii="Arial Narrow" w:hAnsi="Arial Narrow"/>
          </w:rPr>
          <w:fldChar w:fldCharType="begin"/>
        </w:r>
        <w:r w:rsidRPr="00A65193">
          <w:rPr>
            <w:rStyle w:val="Seitenzahl"/>
            <w:rFonts w:ascii="Arial Narrow" w:hAnsi="Arial Narrow"/>
          </w:rPr>
          <w:instrText xml:space="preserve"> PAGE </w:instrText>
        </w:r>
        <w:r w:rsidRPr="00A65193">
          <w:rPr>
            <w:rStyle w:val="Seitenzahl"/>
            <w:rFonts w:ascii="Arial Narrow" w:hAnsi="Arial Narrow"/>
          </w:rPr>
          <w:fldChar w:fldCharType="separate"/>
        </w:r>
        <w:r w:rsidRPr="00A65193">
          <w:rPr>
            <w:rStyle w:val="Seitenzahl"/>
            <w:rFonts w:ascii="Arial Narrow" w:hAnsi="Arial Narrow"/>
            <w:noProof/>
          </w:rPr>
          <w:t>2</w:t>
        </w:r>
        <w:r w:rsidRPr="00A65193">
          <w:rPr>
            <w:rStyle w:val="Seitenzahl"/>
            <w:rFonts w:ascii="Arial Narrow" w:hAnsi="Arial Narrow"/>
          </w:rPr>
          <w:fldChar w:fldCharType="end"/>
        </w:r>
      </w:p>
    </w:sdtContent>
  </w:sdt>
  <w:p w:rsidR="00A65193" w:rsidRDefault="00A65193" w:rsidP="00A65193">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B50" w:rsidRDefault="009E3B50" w:rsidP="00327F46">
      <w:r>
        <w:separator/>
      </w:r>
    </w:p>
  </w:footnote>
  <w:footnote w:type="continuationSeparator" w:id="0">
    <w:p w:rsidR="009E3B50" w:rsidRDefault="009E3B50" w:rsidP="00327F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4BCD" w:rsidRPr="00166910" w:rsidRDefault="003B0F7D" w:rsidP="00166910">
    <w:pPr>
      <w:pStyle w:val="Kopfzeile"/>
      <w:tabs>
        <w:tab w:val="clear" w:pos="4536"/>
        <w:tab w:val="clear" w:pos="9072"/>
      </w:tabs>
      <w:rPr>
        <w:rFonts w:ascii="Arial Narrow" w:hAnsi="Arial Narrow"/>
        <w:lang w:eastAsia="de-DE"/>
      </w:rPr>
    </w:pPr>
    <w:r>
      <w:rPr>
        <w:rFonts w:ascii="Arial Narrow" w:hAnsi="Arial Narrow"/>
        <w:noProof/>
        <w:sz w:val="22"/>
        <w:szCs w:val="22"/>
      </w:rPr>
      <w:drawing>
        <wp:anchor distT="0" distB="0" distL="114300" distR="114300" simplePos="0" relativeHeight="251698176" behindDoc="1" locked="0" layoutInCell="1" allowOverlap="1" wp14:anchorId="62D0535C" wp14:editId="3149FD8E">
          <wp:simplePos x="0" y="0"/>
          <wp:positionH relativeFrom="page">
            <wp:posOffset>0</wp:posOffset>
          </wp:positionH>
          <wp:positionV relativeFrom="page">
            <wp:posOffset>0</wp:posOffset>
          </wp:positionV>
          <wp:extent cx="7560000" cy="10692000"/>
          <wp:effectExtent l="0" t="0" r="0" b="1905"/>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0A0" w:rsidRDefault="003B0F7D">
    <w:pPr>
      <w:pStyle w:val="Kopfzeile"/>
    </w:pPr>
    <w:r>
      <w:rPr>
        <w:rFonts w:ascii="Arial Narrow" w:hAnsi="Arial Narrow"/>
        <w:noProof/>
        <w:sz w:val="22"/>
        <w:szCs w:val="22"/>
      </w:rPr>
      <w:drawing>
        <wp:anchor distT="0" distB="0" distL="114300" distR="114300" simplePos="0" relativeHeight="251700224" behindDoc="1" locked="0" layoutInCell="1" allowOverlap="1" wp14:anchorId="1741296C" wp14:editId="7E11665B">
          <wp:simplePos x="0" y="0"/>
          <wp:positionH relativeFrom="page">
            <wp:posOffset>0</wp:posOffset>
          </wp:positionH>
          <wp:positionV relativeFrom="page">
            <wp:posOffset>0</wp:posOffset>
          </wp:positionV>
          <wp:extent cx="7560000" cy="10692000"/>
          <wp:effectExtent l="0" t="0" r="0" b="1905"/>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6E5E"/>
    <w:multiLevelType w:val="hybridMultilevel"/>
    <w:tmpl w:val="D5FA7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F61E51"/>
    <w:multiLevelType w:val="hybridMultilevel"/>
    <w:tmpl w:val="653070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BA536C"/>
    <w:multiLevelType w:val="hybridMultilevel"/>
    <w:tmpl w:val="A8F449FE"/>
    <w:lvl w:ilvl="0" w:tplc="04070003">
      <w:start w:val="1"/>
      <w:numFmt w:val="bullet"/>
      <w:lvlText w:val="o"/>
      <w:lvlJc w:val="left"/>
      <w:pPr>
        <w:ind w:left="2136" w:hanging="360"/>
      </w:pPr>
      <w:rPr>
        <w:rFonts w:ascii="Courier New" w:hAnsi="Courier New" w:cs="Courier New"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1F6A633B"/>
    <w:multiLevelType w:val="hybridMultilevel"/>
    <w:tmpl w:val="320679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5FB3651"/>
    <w:multiLevelType w:val="hybridMultilevel"/>
    <w:tmpl w:val="144AA514"/>
    <w:lvl w:ilvl="0" w:tplc="9F4EE388">
      <w:start w:val="1"/>
      <w:numFmt w:val="upperRoman"/>
      <w:lvlText w:val="%1."/>
      <w:lvlJc w:val="left"/>
      <w:pPr>
        <w:ind w:left="1428" w:hanging="360"/>
      </w:pPr>
      <w:rPr>
        <w:rFonts w:ascii="Arial" w:eastAsiaTheme="minorHAnsi" w:hAnsi="Arial" w:cs="Arial"/>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5" w15:restartNumberingAfterBreak="0">
    <w:nsid w:val="31622844"/>
    <w:multiLevelType w:val="multilevel"/>
    <w:tmpl w:val="A0F4226E"/>
    <w:lvl w:ilvl="0">
      <w:start w:val="1"/>
      <w:numFmt w:val="decimal"/>
      <w:pStyle w:val="UPBDSberschrift-Aufzhlung"/>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8F355C"/>
    <w:multiLevelType w:val="hybridMultilevel"/>
    <w:tmpl w:val="ADBC84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2"/>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enforcement="0"/>
  <w:defaultTabStop w:val="709"/>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404"/>
    <w:rsid w:val="00002C0E"/>
    <w:rsid w:val="0000518B"/>
    <w:rsid w:val="0001222A"/>
    <w:rsid w:val="00013528"/>
    <w:rsid w:val="0001766F"/>
    <w:rsid w:val="000319A4"/>
    <w:rsid w:val="00032FEB"/>
    <w:rsid w:val="00041CAE"/>
    <w:rsid w:val="00044416"/>
    <w:rsid w:val="000522CB"/>
    <w:rsid w:val="00080880"/>
    <w:rsid w:val="00090F88"/>
    <w:rsid w:val="00095B9A"/>
    <w:rsid w:val="000C15C0"/>
    <w:rsid w:val="000C2CB8"/>
    <w:rsid w:val="000C5962"/>
    <w:rsid w:val="000E11BB"/>
    <w:rsid w:val="000F3BCD"/>
    <w:rsid w:val="000F6EF8"/>
    <w:rsid w:val="0010286A"/>
    <w:rsid w:val="00124D7B"/>
    <w:rsid w:val="00166910"/>
    <w:rsid w:val="001731F4"/>
    <w:rsid w:val="00194C1B"/>
    <w:rsid w:val="001A76A3"/>
    <w:rsid w:val="001B446E"/>
    <w:rsid w:val="001D1B04"/>
    <w:rsid w:val="001F3EB6"/>
    <w:rsid w:val="0021351D"/>
    <w:rsid w:val="002142E5"/>
    <w:rsid w:val="00216095"/>
    <w:rsid w:val="00227520"/>
    <w:rsid w:val="002400DC"/>
    <w:rsid w:val="00260057"/>
    <w:rsid w:val="002631BD"/>
    <w:rsid w:val="00265136"/>
    <w:rsid w:val="00275AAA"/>
    <w:rsid w:val="00285446"/>
    <w:rsid w:val="002B3996"/>
    <w:rsid w:val="002E4174"/>
    <w:rsid w:val="00311C7F"/>
    <w:rsid w:val="00322994"/>
    <w:rsid w:val="003247EC"/>
    <w:rsid w:val="00326140"/>
    <w:rsid w:val="00327F46"/>
    <w:rsid w:val="00335184"/>
    <w:rsid w:val="003356DD"/>
    <w:rsid w:val="003454A6"/>
    <w:rsid w:val="00366467"/>
    <w:rsid w:val="00370404"/>
    <w:rsid w:val="00370ECC"/>
    <w:rsid w:val="003A04E9"/>
    <w:rsid w:val="003A2A27"/>
    <w:rsid w:val="003A78A0"/>
    <w:rsid w:val="003B0F7D"/>
    <w:rsid w:val="003C68B3"/>
    <w:rsid w:val="00410CB4"/>
    <w:rsid w:val="00420FBD"/>
    <w:rsid w:val="004407E9"/>
    <w:rsid w:val="00462F78"/>
    <w:rsid w:val="00466EDD"/>
    <w:rsid w:val="00477071"/>
    <w:rsid w:val="00481E4E"/>
    <w:rsid w:val="0049192E"/>
    <w:rsid w:val="004924DC"/>
    <w:rsid w:val="004B0EF7"/>
    <w:rsid w:val="004B3CC9"/>
    <w:rsid w:val="004B6F30"/>
    <w:rsid w:val="004C48C3"/>
    <w:rsid w:val="004E4BCD"/>
    <w:rsid w:val="00501688"/>
    <w:rsid w:val="005431F8"/>
    <w:rsid w:val="00550F60"/>
    <w:rsid w:val="0055631B"/>
    <w:rsid w:val="005747E9"/>
    <w:rsid w:val="0058669D"/>
    <w:rsid w:val="00593C6D"/>
    <w:rsid w:val="005C0C25"/>
    <w:rsid w:val="005C6219"/>
    <w:rsid w:val="005D13CC"/>
    <w:rsid w:val="005E4622"/>
    <w:rsid w:val="005F35D7"/>
    <w:rsid w:val="00617E3C"/>
    <w:rsid w:val="00624D35"/>
    <w:rsid w:val="006A2EAD"/>
    <w:rsid w:val="006B26FC"/>
    <w:rsid w:val="006D3A7C"/>
    <w:rsid w:val="006E49AD"/>
    <w:rsid w:val="00712932"/>
    <w:rsid w:val="00722E9F"/>
    <w:rsid w:val="0075097B"/>
    <w:rsid w:val="007552F8"/>
    <w:rsid w:val="007622CF"/>
    <w:rsid w:val="00765955"/>
    <w:rsid w:val="00781D1A"/>
    <w:rsid w:val="00790D34"/>
    <w:rsid w:val="007A2B1B"/>
    <w:rsid w:val="007B743E"/>
    <w:rsid w:val="007B759E"/>
    <w:rsid w:val="007E5125"/>
    <w:rsid w:val="008051C1"/>
    <w:rsid w:val="008122F1"/>
    <w:rsid w:val="008171F3"/>
    <w:rsid w:val="008320C8"/>
    <w:rsid w:val="00836213"/>
    <w:rsid w:val="008768F2"/>
    <w:rsid w:val="00880EA7"/>
    <w:rsid w:val="00885DDD"/>
    <w:rsid w:val="00891BD2"/>
    <w:rsid w:val="008C10F4"/>
    <w:rsid w:val="008C31D9"/>
    <w:rsid w:val="008D22E5"/>
    <w:rsid w:val="008D6703"/>
    <w:rsid w:val="008E03B4"/>
    <w:rsid w:val="008E61C6"/>
    <w:rsid w:val="008F2810"/>
    <w:rsid w:val="008F32A8"/>
    <w:rsid w:val="008F77BA"/>
    <w:rsid w:val="00902494"/>
    <w:rsid w:val="009110A0"/>
    <w:rsid w:val="00917C7D"/>
    <w:rsid w:val="009245FF"/>
    <w:rsid w:val="00924BA1"/>
    <w:rsid w:val="00932AE8"/>
    <w:rsid w:val="0094170B"/>
    <w:rsid w:val="00942F48"/>
    <w:rsid w:val="009467B5"/>
    <w:rsid w:val="00955826"/>
    <w:rsid w:val="0096017E"/>
    <w:rsid w:val="009627FF"/>
    <w:rsid w:val="0096401F"/>
    <w:rsid w:val="00965C7D"/>
    <w:rsid w:val="00972A31"/>
    <w:rsid w:val="0099314E"/>
    <w:rsid w:val="009A408A"/>
    <w:rsid w:val="009B2957"/>
    <w:rsid w:val="009B541C"/>
    <w:rsid w:val="009E3B50"/>
    <w:rsid w:val="00A20DBD"/>
    <w:rsid w:val="00A447F8"/>
    <w:rsid w:val="00A65193"/>
    <w:rsid w:val="00A7220F"/>
    <w:rsid w:val="00A90A84"/>
    <w:rsid w:val="00AA636A"/>
    <w:rsid w:val="00AD3ECC"/>
    <w:rsid w:val="00AE2829"/>
    <w:rsid w:val="00AF0AA7"/>
    <w:rsid w:val="00AF50D4"/>
    <w:rsid w:val="00B11072"/>
    <w:rsid w:val="00B120F5"/>
    <w:rsid w:val="00B162B5"/>
    <w:rsid w:val="00B34C25"/>
    <w:rsid w:val="00B54148"/>
    <w:rsid w:val="00B5526D"/>
    <w:rsid w:val="00B74125"/>
    <w:rsid w:val="00B768F0"/>
    <w:rsid w:val="00B80BAA"/>
    <w:rsid w:val="00B909F0"/>
    <w:rsid w:val="00B97F5F"/>
    <w:rsid w:val="00BA6EE9"/>
    <w:rsid w:val="00BC0E93"/>
    <w:rsid w:val="00BC624D"/>
    <w:rsid w:val="00BD5E0B"/>
    <w:rsid w:val="00BE0C2C"/>
    <w:rsid w:val="00BE2D18"/>
    <w:rsid w:val="00BF16C6"/>
    <w:rsid w:val="00C11CD2"/>
    <w:rsid w:val="00C34E46"/>
    <w:rsid w:val="00C35E9F"/>
    <w:rsid w:val="00C7477E"/>
    <w:rsid w:val="00C840DB"/>
    <w:rsid w:val="00CB0271"/>
    <w:rsid w:val="00CB4442"/>
    <w:rsid w:val="00CB62DD"/>
    <w:rsid w:val="00CC179D"/>
    <w:rsid w:val="00CE6FB3"/>
    <w:rsid w:val="00CE778F"/>
    <w:rsid w:val="00CF0297"/>
    <w:rsid w:val="00D0186D"/>
    <w:rsid w:val="00D156BB"/>
    <w:rsid w:val="00D161A2"/>
    <w:rsid w:val="00D44D4D"/>
    <w:rsid w:val="00D5334D"/>
    <w:rsid w:val="00D7130D"/>
    <w:rsid w:val="00D84956"/>
    <w:rsid w:val="00DA08D8"/>
    <w:rsid w:val="00DA3D31"/>
    <w:rsid w:val="00DE38A7"/>
    <w:rsid w:val="00DF1111"/>
    <w:rsid w:val="00E033AC"/>
    <w:rsid w:val="00E16C83"/>
    <w:rsid w:val="00E32AC0"/>
    <w:rsid w:val="00E335F8"/>
    <w:rsid w:val="00E42324"/>
    <w:rsid w:val="00E45D2B"/>
    <w:rsid w:val="00E66591"/>
    <w:rsid w:val="00E66B6F"/>
    <w:rsid w:val="00E7237A"/>
    <w:rsid w:val="00E7409B"/>
    <w:rsid w:val="00E82042"/>
    <w:rsid w:val="00E9206B"/>
    <w:rsid w:val="00EA1F2A"/>
    <w:rsid w:val="00EC04E9"/>
    <w:rsid w:val="00EE0BC6"/>
    <w:rsid w:val="00EE4119"/>
    <w:rsid w:val="00EE758F"/>
    <w:rsid w:val="00EF5313"/>
    <w:rsid w:val="00F31774"/>
    <w:rsid w:val="00F47A7B"/>
    <w:rsid w:val="00F7290E"/>
    <w:rsid w:val="00F824F0"/>
    <w:rsid w:val="00FC71DB"/>
    <w:rsid w:val="00FC7ED4"/>
    <w:rsid w:val="00FF06E9"/>
    <w:rsid w:val="00FF2CB4"/>
    <w:rsid w:val="00FF5F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FD3DE"/>
  <w14:defaultImageDpi w14:val="32767"/>
  <w15:chartTrackingRefBased/>
  <w15:docId w15:val="{A442ECE7-D15E-4E51-B3E6-6F3A04C77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tyle>
  <w:style w:type="paragraph" w:styleId="berschrift1">
    <w:name w:val="heading 1"/>
    <w:basedOn w:val="Standard"/>
    <w:next w:val="Standard"/>
    <w:link w:val="berschrift1Zchn"/>
    <w:uiPriority w:val="9"/>
    <w:qFormat/>
    <w:rsid w:val="00AE2829"/>
    <w:pPr>
      <w:keepNext/>
      <w:keepLines/>
      <w:spacing w:before="24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CE77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locked/>
    <w:rsid w:val="00327F46"/>
    <w:pPr>
      <w:tabs>
        <w:tab w:val="center" w:pos="4536"/>
        <w:tab w:val="right" w:pos="9072"/>
      </w:tabs>
    </w:pPr>
  </w:style>
  <w:style w:type="character" w:customStyle="1" w:styleId="KopfzeileZchn">
    <w:name w:val="Kopfzeile Zchn"/>
    <w:basedOn w:val="Absatz-Standardschriftart"/>
    <w:link w:val="Kopfzeile"/>
    <w:uiPriority w:val="99"/>
    <w:rsid w:val="00327F46"/>
  </w:style>
  <w:style w:type="paragraph" w:styleId="Fuzeile">
    <w:name w:val="footer"/>
    <w:basedOn w:val="Standard"/>
    <w:link w:val="FuzeileZchn"/>
    <w:uiPriority w:val="99"/>
    <w:unhideWhenUsed/>
    <w:locked/>
    <w:rsid w:val="00327F46"/>
    <w:pPr>
      <w:tabs>
        <w:tab w:val="center" w:pos="4536"/>
        <w:tab w:val="right" w:pos="9072"/>
      </w:tabs>
    </w:pPr>
  </w:style>
  <w:style w:type="character" w:customStyle="1" w:styleId="FuzeileZchn">
    <w:name w:val="Fußzeile Zchn"/>
    <w:basedOn w:val="Absatz-Standardschriftart"/>
    <w:link w:val="Fuzeile"/>
    <w:uiPriority w:val="99"/>
    <w:rsid w:val="00327F46"/>
  </w:style>
  <w:style w:type="character" w:styleId="Hyperlink">
    <w:name w:val="Hyperlink"/>
    <w:aliases w:val="UPB_DS_Hyperlink"/>
    <w:basedOn w:val="UPBDSFlieextZchn"/>
    <w:unhideWhenUsed/>
    <w:rsid w:val="00E7409B"/>
    <w:rPr>
      <w:rFonts w:ascii="Arial Narrow" w:hAnsi="Arial Narrow"/>
      <w:color w:val="12AAD6"/>
      <w:sz w:val="22"/>
      <w:szCs w:val="22"/>
      <w:u w:val="single"/>
    </w:rPr>
  </w:style>
  <w:style w:type="character" w:customStyle="1" w:styleId="apple-converted-space">
    <w:name w:val="apple-converted-space"/>
    <w:basedOn w:val="Absatz-Standardschriftart"/>
    <w:rsid w:val="00501688"/>
  </w:style>
  <w:style w:type="character" w:styleId="BesuchterLink">
    <w:name w:val="FollowedHyperlink"/>
    <w:basedOn w:val="Absatz-Standardschriftart"/>
    <w:uiPriority w:val="99"/>
    <w:semiHidden/>
    <w:unhideWhenUsed/>
    <w:rsid w:val="0049192E"/>
    <w:rPr>
      <w:color w:val="954F72" w:themeColor="followedHyperlink"/>
      <w:u w:val="single"/>
    </w:rPr>
  </w:style>
  <w:style w:type="paragraph" w:styleId="KeinLeerraum">
    <w:name w:val="No Spacing"/>
    <w:uiPriority w:val="1"/>
    <w:rsid w:val="008051C1"/>
  </w:style>
  <w:style w:type="paragraph" w:styleId="Sprechblasentext">
    <w:name w:val="Balloon Text"/>
    <w:basedOn w:val="Standard"/>
    <w:link w:val="SprechblasentextZchn"/>
    <w:uiPriority w:val="99"/>
    <w:semiHidden/>
    <w:unhideWhenUsed/>
    <w:rsid w:val="00550F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50F60"/>
    <w:rPr>
      <w:rFonts w:ascii="Segoe UI" w:hAnsi="Segoe UI" w:cs="Segoe UI"/>
      <w:sz w:val="18"/>
      <w:szCs w:val="18"/>
    </w:rPr>
  </w:style>
  <w:style w:type="paragraph" w:customStyle="1" w:styleId="AdressatUni">
    <w:name w:val="Adressat Uni"/>
    <w:basedOn w:val="Standard"/>
    <w:rsid w:val="00624D35"/>
    <w:pPr>
      <w:spacing w:line="240" w:lineRule="exact"/>
      <w:ind w:left="907" w:right="2540"/>
    </w:pPr>
    <w:rPr>
      <w:rFonts w:ascii="Arial Narrow" w:eastAsia="Times New Roman" w:hAnsi="Arial Narrow" w:cs="Times New Roman"/>
      <w:color w:val="181512"/>
      <w:sz w:val="20"/>
      <w:szCs w:val="18"/>
      <w:lang w:eastAsia="de-DE"/>
    </w:rPr>
  </w:style>
  <w:style w:type="paragraph" w:customStyle="1" w:styleId="UPBPM">
    <w:name w:val="UPB_PM"/>
    <w:basedOn w:val="Standard"/>
    <w:link w:val="UPBPMZchn"/>
    <w:rsid w:val="008E03B4"/>
    <w:pPr>
      <w:spacing w:line="280" w:lineRule="exact"/>
      <w:ind w:right="2402"/>
    </w:pPr>
    <w:rPr>
      <w:rFonts w:ascii="Arial Narrow" w:hAnsi="Arial Narrow"/>
      <w:sz w:val="20"/>
      <w:szCs w:val="20"/>
    </w:rPr>
  </w:style>
  <w:style w:type="paragraph" w:customStyle="1" w:styleId="UPBPMSperrfrist">
    <w:name w:val="UPB_PM_Sperrfrist"/>
    <w:basedOn w:val="Standard"/>
    <w:link w:val="UPBPMSperrfristZchn"/>
    <w:rsid w:val="00265136"/>
    <w:pPr>
      <w:spacing w:line="280" w:lineRule="exact"/>
      <w:ind w:right="2402"/>
    </w:pPr>
    <w:rPr>
      <w:rFonts w:ascii="Arial Narrow" w:hAnsi="Arial Narrow"/>
      <w:b/>
      <w:color w:val="FF0000"/>
      <w:sz w:val="20"/>
      <w:szCs w:val="20"/>
    </w:rPr>
  </w:style>
  <w:style w:type="character" w:customStyle="1" w:styleId="UPBPMZchn">
    <w:name w:val="UPB_PM Zchn"/>
    <w:basedOn w:val="Absatz-Standardschriftart"/>
    <w:link w:val="UPBPM"/>
    <w:rsid w:val="008E03B4"/>
    <w:rPr>
      <w:rFonts w:ascii="Arial Narrow" w:hAnsi="Arial Narrow"/>
      <w:sz w:val="20"/>
      <w:szCs w:val="20"/>
    </w:rPr>
  </w:style>
  <w:style w:type="character" w:customStyle="1" w:styleId="UPBPMSperrfristZchn">
    <w:name w:val="UPB_PM_Sperrfrist Zchn"/>
    <w:basedOn w:val="Absatz-Standardschriftart"/>
    <w:link w:val="UPBPMSperrfrist"/>
    <w:rsid w:val="00265136"/>
    <w:rPr>
      <w:rFonts w:ascii="Arial Narrow" w:hAnsi="Arial Narrow"/>
      <w:b/>
      <w:color w:val="FF0000"/>
      <w:sz w:val="20"/>
      <w:szCs w:val="20"/>
    </w:rPr>
  </w:style>
  <w:style w:type="paragraph" w:customStyle="1" w:styleId="Formatvorlage1">
    <w:name w:val="Formatvorlage1"/>
    <w:basedOn w:val="UPBPMSperrfrist"/>
    <w:link w:val="Formatvorlage1Zchn"/>
    <w:rsid w:val="00FF5F0C"/>
    <w:pPr>
      <w:spacing w:line="480" w:lineRule="auto"/>
      <w:jc w:val="both"/>
    </w:pPr>
  </w:style>
  <w:style w:type="paragraph" w:customStyle="1" w:styleId="UPBDSHead">
    <w:name w:val="UPB_DS_Head"/>
    <w:basedOn w:val="Formatvorlage1"/>
    <w:link w:val="UPBDSHeadZchn"/>
    <w:qFormat/>
    <w:rsid w:val="000C5962"/>
    <w:pPr>
      <w:spacing w:line="240" w:lineRule="auto"/>
      <w:ind w:right="0"/>
      <w:jc w:val="left"/>
    </w:pPr>
    <w:rPr>
      <w:rFonts w:cs="Times New Roman (Textkörper CS)"/>
      <w:caps/>
      <w:color w:val="00205B"/>
      <w:sz w:val="24"/>
      <w:szCs w:val="28"/>
    </w:rPr>
  </w:style>
  <w:style w:type="character" w:customStyle="1" w:styleId="Formatvorlage1Zchn">
    <w:name w:val="Formatvorlage1 Zchn"/>
    <w:basedOn w:val="UPBPMSperrfristZchn"/>
    <w:link w:val="Formatvorlage1"/>
    <w:rsid w:val="00FF5F0C"/>
    <w:rPr>
      <w:rFonts w:ascii="Arial Narrow" w:hAnsi="Arial Narrow"/>
      <w:b/>
      <w:color w:val="FF0000"/>
      <w:sz w:val="20"/>
      <w:szCs w:val="20"/>
    </w:rPr>
  </w:style>
  <w:style w:type="paragraph" w:customStyle="1" w:styleId="UPBSperrfrist">
    <w:name w:val="UPB_Sperrfrist"/>
    <w:basedOn w:val="UPBPM"/>
    <w:link w:val="UPBSperrfristZchn"/>
    <w:rsid w:val="00FF06E9"/>
    <w:pPr>
      <w:spacing w:line="480" w:lineRule="auto"/>
      <w:ind w:right="0"/>
    </w:pPr>
    <w:rPr>
      <w:b/>
      <w:color w:val="FF0000"/>
      <w:sz w:val="22"/>
      <w:szCs w:val="22"/>
    </w:rPr>
  </w:style>
  <w:style w:type="character" w:customStyle="1" w:styleId="UPBDSHeadZchn">
    <w:name w:val="UPB_DS_Head Zchn"/>
    <w:basedOn w:val="Formatvorlage1Zchn"/>
    <w:link w:val="UPBDSHead"/>
    <w:rsid w:val="000C5962"/>
    <w:rPr>
      <w:rFonts w:ascii="Arial Narrow" w:hAnsi="Arial Narrow" w:cs="Times New Roman (Textkörper CS)"/>
      <w:b/>
      <w:caps/>
      <w:color w:val="00205B"/>
      <w:sz w:val="20"/>
      <w:szCs w:val="28"/>
    </w:rPr>
  </w:style>
  <w:style w:type="paragraph" w:customStyle="1" w:styleId="UPBDSberschrift-Aufzhlung">
    <w:name w:val="UPB_DS_Überschrift-Aufzählung"/>
    <w:basedOn w:val="Standard"/>
    <w:link w:val="UPBDSberschrift-AufzhlungZchn"/>
    <w:qFormat/>
    <w:rsid w:val="00090F88"/>
    <w:pPr>
      <w:numPr>
        <w:numId w:val="1"/>
      </w:numPr>
      <w:jc w:val="both"/>
    </w:pPr>
    <w:rPr>
      <w:rFonts w:ascii="Arial Narrow" w:hAnsi="Arial Narrow"/>
      <w:b/>
      <w:color w:val="002E6E"/>
    </w:rPr>
  </w:style>
  <w:style w:type="character" w:customStyle="1" w:styleId="UPBSperrfristZchn">
    <w:name w:val="UPB_Sperrfrist Zchn"/>
    <w:basedOn w:val="UPBPMZchn"/>
    <w:link w:val="UPBSperrfrist"/>
    <w:rsid w:val="00FF06E9"/>
    <w:rPr>
      <w:rFonts w:ascii="Arial Narrow" w:hAnsi="Arial Narrow"/>
      <w:b/>
      <w:color w:val="FF0000"/>
      <w:sz w:val="22"/>
      <w:szCs w:val="22"/>
    </w:rPr>
  </w:style>
  <w:style w:type="paragraph" w:customStyle="1" w:styleId="UPBDSFlieext">
    <w:name w:val="UPB_DS_Fließext"/>
    <w:basedOn w:val="UPBPM"/>
    <w:link w:val="UPBDSFlieextZchn"/>
    <w:qFormat/>
    <w:rsid w:val="00FF06E9"/>
    <w:pPr>
      <w:ind w:right="0"/>
      <w:jc w:val="both"/>
    </w:pPr>
    <w:rPr>
      <w:sz w:val="22"/>
      <w:szCs w:val="22"/>
    </w:rPr>
  </w:style>
  <w:style w:type="character" w:customStyle="1" w:styleId="UPBDSberschrift-AufzhlungZchn">
    <w:name w:val="UPB_DS_Überschrift-Aufzählung Zchn"/>
    <w:basedOn w:val="Absatz-Standardschriftart"/>
    <w:link w:val="UPBDSberschrift-Aufzhlung"/>
    <w:rsid w:val="00090F88"/>
    <w:rPr>
      <w:rFonts w:ascii="Arial Narrow" w:hAnsi="Arial Narrow"/>
      <w:b/>
      <w:color w:val="002E6E"/>
    </w:rPr>
  </w:style>
  <w:style w:type="character" w:customStyle="1" w:styleId="UPBDSFlieextZchn">
    <w:name w:val="UPB_DS_Fließext Zchn"/>
    <w:basedOn w:val="UPBPMZchn"/>
    <w:link w:val="UPBDSFlieext"/>
    <w:rsid w:val="00FF06E9"/>
    <w:rPr>
      <w:rFonts w:ascii="Arial Narrow" w:hAnsi="Arial Narrow"/>
      <w:sz w:val="22"/>
      <w:szCs w:val="22"/>
    </w:rPr>
  </w:style>
  <w:style w:type="paragraph" w:customStyle="1" w:styleId="UPBDSberschrift-ohneAufzhlung">
    <w:name w:val="UPB_DS_Überschrift-ohneAufzählung"/>
    <w:basedOn w:val="UPBDSFlieext"/>
    <w:link w:val="UPBDSberschrift-ohneAufzhlungZchn"/>
    <w:qFormat/>
    <w:rsid w:val="00E7409B"/>
    <w:pPr>
      <w:spacing w:after="120" w:line="276" w:lineRule="auto"/>
    </w:pPr>
    <w:rPr>
      <w:b/>
      <w:color w:val="002E6E"/>
    </w:rPr>
  </w:style>
  <w:style w:type="paragraph" w:customStyle="1" w:styleId="UPBPMKontaktberschrift">
    <w:name w:val="UPB_PM_Kontaktüberschrift"/>
    <w:basedOn w:val="UPBDSFlieext"/>
    <w:link w:val="UPBPMKontaktberschriftZchn"/>
    <w:rsid w:val="00FF06E9"/>
    <w:pPr>
      <w:spacing w:before="360" w:line="360" w:lineRule="auto"/>
    </w:pPr>
    <w:rPr>
      <w:b/>
      <w:spacing w:val="10"/>
    </w:rPr>
  </w:style>
  <w:style w:type="character" w:customStyle="1" w:styleId="UPBDSberschrift-ohneAufzhlungZchn">
    <w:name w:val="UPB_DS_Überschrift-ohneAufzählung Zchn"/>
    <w:basedOn w:val="UPBDSFlieextZchn"/>
    <w:link w:val="UPBDSberschrift-ohneAufzhlung"/>
    <w:rsid w:val="00E7409B"/>
    <w:rPr>
      <w:rFonts w:ascii="Arial Narrow" w:hAnsi="Arial Narrow"/>
      <w:b/>
      <w:color w:val="002E6E"/>
      <w:sz w:val="22"/>
      <w:szCs w:val="22"/>
    </w:rPr>
  </w:style>
  <w:style w:type="character" w:customStyle="1" w:styleId="UPBPMKontaktberschriftZchn">
    <w:name w:val="UPB_PM_Kontaktüberschrift Zchn"/>
    <w:basedOn w:val="UPBDSFlieextZchn"/>
    <w:link w:val="UPBPMKontaktberschrift"/>
    <w:rsid w:val="00FF06E9"/>
    <w:rPr>
      <w:rFonts w:ascii="Arial Narrow" w:hAnsi="Arial Narrow"/>
      <w:b/>
      <w:spacing w:val="10"/>
      <w:sz w:val="22"/>
      <w:szCs w:val="22"/>
    </w:rPr>
  </w:style>
  <w:style w:type="paragraph" w:customStyle="1" w:styleId="UPBPMAutor">
    <w:name w:val="UPB_PM_Autor"/>
    <w:basedOn w:val="UPBDSFlieext"/>
    <w:link w:val="UPBPMAutorZchn"/>
    <w:rsid w:val="001F3EB6"/>
    <w:pPr>
      <w:spacing w:after="240"/>
    </w:pPr>
    <w:rPr>
      <w:spacing w:val="20"/>
      <w:sz w:val="20"/>
      <w:szCs w:val="20"/>
    </w:rPr>
  </w:style>
  <w:style w:type="paragraph" w:customStyle="1" w:styleId="UPBPMFotocredit">
    <w:name w:val="UPB_PM_Fotocredit"/>
    <w:basedOn w:val="UPBPMAutor"/>
    <w:link w:val="UPBPMFotocreditZchn"/>
    <w:rsid w:val="000522CB"/>
    <w:rPr>
      <w:spacing w:val="0"/>
    </w:rPr>
  </w:style>
  <w:style w:type="character" w:customStyle="1" w:styleId="UPBPMAutorZchn">
    <w:name w:val="UPB_PM_Autor Zchn"/>
    <w:basedOn w:val="UPBDSFlieextZchn"/>
    <w:link w:val="UPBPMAutor"/>
    <w:rsid w:val="001F3EB6"/>
    <w:rPr>
      <w:rFonts w:ascii="Arial Narrow" w:hAnsi="Arial Narrow"/>
      <w:spacing w:val="20"/>
      <w:sz w:val="20"/>
      <w:szCs w:val="20"/>
    </w:rPr>
  </w:style>
  <w:style w:type="paragraph" w:customStyle="1" w:styleId="UPBPMKontaktinfos">
    <w:name w:val="UPB_PM_Kontaktinfos"/>
    <w:basedOn w:val="UPBDSFlieext"/>
    <w:link w:val="UPBPMKontaktinfosZchn"/>
    <w:rsid w:val="001F3EB6"/>
  </w:style>
  <w:style w:type="character" w:customStyle="1" w:styleId="UPBPMFotocreditZchn">
    <w:name w:val="UPB_PM_Fotocredit Zchn"/>
    <w:basedOn w:val="UPBPMAutorZchn"/>
    <w:link w:val="UPBPMFotocredit"/>
    <w:rsid w:val="000522CB"/>
    <w:rPr>
      <w:rFonts w:ascii="Arial Narrow" w:hAnsi="Arial Narrow"/>
      <w:spacing w:val="20"/>
      <w:sz w:val="20"/>
      <w:szCs w:val="20"/>
    </w:rPr>
  </w:style>
  <w:style w:type="character" w:customStyle="1" w:styleId="UPBPMKontaktinfosZchn">
    <w:name w:val="UPB_PM_Kontaktinfos Zchn"/>
    <w:basedOn w:val="UPBDSFlieextZchn"/>
    <w:link w:val="UPBPMKontaktinfos"/>
    <w:rsid w:val="001F3EB6"/>
    <w:rPr>
      <w:rFonts w:ascii="Arial Narrow" w:hAnsi="Arial Narrow"/>
      <w:sz w:val="22"/>
      <w:szCs w:val="22"/>
    </w:rPr>
  </w:style>
  <w:style w:type="character" w:styleId="NichtaufgelsteErwhnung">
    <w:name w:val="Unresolved Mention"/>
    <w:basedOn w:val="Absatz-Standardschriftart"/>
    <w:uiPriority w:val="99"/>
    <w:semiHidden/>
    <w:unhideWhenUsed/>
    <w:rsid w:val="00216095"/>
    <w:rPr>
      <w:color w:val="605E5C"/>
      <w:shd w:val="clear" w:color="auto" w:fill="E1DFDD"/>
    </w:rPr>
  </w:style>
  <w:style w:type="character" w:styleId="IntensiverVerweis">
    <w:name w:val="Intense Reference"/>
    <w:basedOn w:val="Absatz-Standardschriftart"/>
    <w:uiPriority w:val="32"/>
    <w:rsid w:val="003A2A27"/>
    <w:rPr>
      <w:b/>
      <w:bCs/>
      <w:smallCaps/>
      <w:color w:val="4472C4" w:themeColor="accent1"/>
      <w:spacing w:val="5"/>
    </w:rPr>
  </w:style>
  <w:style w:type="character" w:styleId="SchwacherVerweis">
    <w:name w:val="Subtle Reference"/>
    <w:basedOn w:val="Absatz-Standardschriftart"/>
    <w:uiPriority w:val="31"/>
    <w:rsid w:val="003A2A27"/>
    <w:rPr>
      <w:smallCaps/>
      <w:color w:val="5A5A5A" w:themeColor="text1" w:themeTint="A5"/>
    </w:rPr>
  </w:style>
  <w:style w:type="character" w:styleId="Hervorhebung">
    <w:name w:val="Emphasis"/>
    <w:basedOn w:val="Absatz-Standardschriftart"/>
    <w:uiPriority w:val="20"/>
    <w:qFormat/>
    <w:rsid w:val="003A2A27"/>
    <w:rPr>
      <w:i/>
      <w:iCs/>
    </w:rPr>
  </w:style>
  <w:style w:type="character" w:styleId="Seitenzahl">
    <w:name w:val="page number"/>
    <w:basedOn w:val="Absatz-Standardschriftart"/>
    <w:uiPriority w:val="99"/>
    <w:semiHidden/>
    <w:unhideWhenUsed/>
    <w:rsid w:val="002631BD"/>
  </w:style>
  <w:style w:type="character" w:customStyle="1" w:styleId="berschrift1Zchn">
    <w:name w:val="Überschrift 1 Zchn"/>
    <w:basedOn w:val="Absatz-Standardschriftart"/>
    <w:link w:val="berschrift1"/>
    <w:uiPriority w:val="9"/>
    <w:rsid w:val="00AE2829"/>
    <w:rPr>
      <w:rFonts w:asciiTheme="majorHAnsi" w:eastAsiaTheme="majorEastAsia" w:hAnsiTheme="majorHAnsi" w:cstheme="majorBidi"/>
      <w:b/>
      <w:bCs/>
      <w:color w:val="2F5496" w:themeColor="accent1" w:themeShade="BF"/>
      <w:sz w:val="28"/>
      <w:szCs w:val="28"/>
    </w:rPr>
  </w:style>
  <w:style w:type="paragraph" w:styleId="Listenabsatz">
    <w:name w:val="List Paragraph"/>
    <w:basedOn w:val="Standard"/>
    <w:uiPriority w:val="34"/>
    <w:qFormat/>
    <w:rsid w:val="00AE2829"/>
    <w:pPr>
      <w:spacing w:after="200" w:line="276" w:lineRule="auto"/>
      <w:ind w:left="720"/>
      <w:contextualSpacing/>
    </w:pPr>
    <w:rPr>
      <w:sz w:val="22"/>
      <w:szCs w:val="22"/>
    </w:rPr>
  </w:style>
  <w:style w:type="paragraph" w:styleId="Titel">
    <w:name w:val="Title"/>
    <w:basedOn w:val="Standard"/>
    <w:next w:val="Standard"/>
    <w:link w:val="TitelZchn"/>
    <w:uiPriority w:val="10"/>
    <w:qFormat/>
    <w:rsid w:val="00090F8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basedOn w:val="Absatz-Standardschriftart"/>
    <w:link w:val="Titel"/>
    <w:uiPriority w:val="10"/>
    <w:rsid w:val="00090F88"/>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783945">
      <w:bodyDiv w:val="1"/>
      <w:marLeft w:val="0"/>
      <w:marRight w:val="0"/>
      <w:marTop w:val="0"/>
      <w:marBottom w:val="0"/>
      <w:divBdr>
        <w:top w:val="none" w:sz="0" w:space="0" w:color="auto"/>
        <w:left w:val="none" w:sz="0" w:space="0" w:color="auto"/>
        <w:bottom w:val="none" w:sz="0" w:space="0" w:color="auto"/>
        <w:right w:val="none" w:sz="0" w:space="0" w:color="auto"/>
      </w:divBdr>
    </w:div>
    <w:div w:id="1707441735">
      <w:bodyDiv w:val="1"/>
      <w:marLeft w:val="0"/>
      <w:marRight w:val="0"/>
      <w:marTop w:val="0"/>
      <w:marBottom w:val="0"/>
      <w:divBdr>
        <w:top w:val="none" w:sz="0" w:space="0" w:color="auto"/>
        <w:left w:val="none" w:sz="0" w:space="0" w:color="auto"/>
        <w:bottom w:val="none" w:sz="0" w:space="0" w:color="auto"/>
        <w:right w:val="none" w:sz="0" w:space="0" w:color="auto"/>
      </w:divBdr>
    </w:div>
    <w:div w:id="17913643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 TargetMode="External"/><Relationship Id="rId13" Type="http://schemas.openxmlformats.org/officeDocument/2006/relationships/hyperlink" Target="mailto:datenschutz@uni-paderbor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atenschutz@uni-paderborn.d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paderborn.de/datenschut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atenschutz@uni-paderborn.de" TargetMode="External"/><Relationship Id="rId19" Type="http://schemas.openxmlformats.org/officeDocument/2006/relationships/hyperlink" Target="mailto:datenschutz@uni-paderborn.de" TargetMode="External"/><Relationship Id="rId4" Type="http://schemas.openxmlformats.org/officeDocument/2006/relationships/settings" Target="settings.xml"/><Relationship Id="rId9" Type="http://schemas.openxmlformats.org/officeDocument/2006/relationships/hyperlink" Target="mailto:anette.buyken@uni-paderborn.de" TargetMode="External"/><Relationship Id="rId14" Type="http://schemas.openxmlformats.org/officeDocument/2006/relationships/hyperlink" Target="mailto:poststelle@ldi.nrw.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wicker\AppData\Local\Microsoft\Windows\INetCache\Content.Outlook\RG6H26GX\Vorlage-Datenschutzinformationen.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0FF7DB-FD9F-3A47-95E8-66D905EF8421}">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084FB-384C-4A21-A3BD-5035704E8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Vorlage-Datenschutzinformationen.dotx</Template>
  <TotalTime>0</TotalTime>
  <Pages>9</Pages>
  <Words>3813</Words>
  <Characters>24023</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 Wicker</dc:creator>
  <cp:keywords/>
  <dc:description/>
  <cp:lastModifiedBy>Eva-Maria Wicker</cp:lastModifiedBy>
  <cp:revision>6</cp:revision>
  <cp:lastPrinted>2021-05-06T14:49:00Z</cp:lastPrinted>
  <dcterms:created xsi:type="dcterms:W3CDTF">2021-07-16T05:06:00Z</dcterms:created>
  <dcterms:modified xsi:type="dcterms:W3CDTF">2021-07-16T05:36:00Z</dcterms:modified>
</cp:coreProperties>
</file>